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32F4A" w14:textId="77777777" w:rsidR="005B53A2" w:rsidRPr="005B53A2" w:rsidRDefault="005B53A2">
      <w:pPr>
        <w:pStyle w:val="Title"/>
        <w:tabs>
          <w:tab w:val="center" w:pos="4320"/>
        </w:tabs>
        <w:rPr>
          <w:color w:val="B51B7A"/>
          <w:sz w:val="34"/>
          <w:szCs w:val="34"/>
        </w:rPr>
      </w:pPr>
    </w:p>
    <w:p w14:paraId="535AF103" w14:textId="4EB9ADA0" w:rsidR="005B53A2" w:rsidRPr="005B53A2" w:rsidRDefault="005B53A2">
      <w:pPr>
        <w:pStyle w:val="Title"/>
        <w:tabs>
          <w:tab w:val="center" w:pos="4320"/>
        </w:tabs>
        <w:rPr>
          <w:color w:val="B51B7A"/>
          <w:sz w:val="34"/>
          <w:szCs w:val="34"/>
        </w:rPr>
      </w:pPr>
      <w:r>
        <w:rPr>
          <w:color w:val="B51B7A"/>
          <w:sz w:val="34"/>
          <w:szCs w:val="34"/>
        </w:rPr>
        <w:t xml:space="preserve">CREATED FOR </w:t>
      </w:r>
      <w:r w:rsidRPr="005B53A2">
        <w:rPr>
          <w:color w:val="B51B7A"/>
          <w:sz w:val="34"/>
          <w:szCs w:val="34"/>
        </w:rPr>
        <w:t>rYA NORTHERN IRELAND</w:t>
      </w:r>
    </w:p>
    <w:p w14:paraId="05E52BC9" w14:textId="577234A8" w:rsidR="00CB7D94" w:rsidRPr="005B53A2" w:rsidRDefault="005B53A2">
      <w:pPr>
        <w:pStyle w:val="Title"/>
        <w:tabs>
          <w:tab w:val="center" w:pos="4320"/>
        </w:tabs>
        <w:rPr>
          <w:color w:val="B51B7A"/>
        </w:rPr>
      </w:pPr>
      <w:r w:rsidRPr="005B53A2">
        <w:rPr>
          <w:color w:val="B51B7A"/>
        </w:rPr>
        <w:t>The Athlete Brand &amp; Sponsorship program</w:t>
      </w:r>
    </w:p>
    <w:p w14:paraId="43CD613C" w14:textId="7C8FDD09" w:rsidR="00CB7D94" w:rsidRPr="00A83F4F" w:rsidRDefault="00850358">
      <w:pPr>
        <w:pStyle w:val="Subtitle"/>
        <w:rPr>
          <w:color w:val="000000" w:themeColor="text1"/>
        </w:rPr>
      </w:pPr>
      <w:r w:rsidRPr="00A83F4F">
        <w:rPr>
          <w:color w:val="000000" w:themeColor="text1"/>
        </w:rPr>
        <w:t>workbook</w:t>
      </w:r>
      <w:r w:rsidR="005B53A2">
        <w:rPr>
          <w:color w:val="000000" w:themeColor="text1"/>
        </w:rPr>
        <w:t xml:space="preserve"> #1</w:t>
      </w:r>
    </w:p>
    <w:p w14:paraId="391822DF" w14:textId="3430268B" w:rsidR="00CB7D94" w:rsidRPr="00A83F4F" w:rsidRDefault="005B53A2">
      <w:pPr>
        <w:pStyle w:val="Date"/>
        <w:rPr>
          <w:color w:val="000000" w:themeColor="text1"/>
        </w:rPr>
      </w:pPr>
      <w:r>
        <w:rPr>
          <w:color w:val="000000" w:themeColor="text1"/>
        </w:rPr>
        <w:t>Presented by the brand builders</w:t>
      </w:r>
    </w:p>
    <w:p w14:paraId="65E57B1B" w14:textId="65CDF841" w:rsidR="00850358" w:rsidRPr="00A83F4F" w:rsidRDefault="005B53A2">
      <w:pPr>
        <w:pStyle w:val="Heading1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9B9C99B" wp14:editId="7849D42D">
            <wp:extent cx="6210935" cy="3515995"/>
            <wp:effectExtent l="0" t="0" r="0" b="1905"/>
            <wp:docPr id="2008734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734597" name="Picture 200873459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F7617" w14:textId="77777777" w:rsidR="00850358" w:rsidRPr="00A83F4F" w:rsidRDefault="00850358">
      <w:pPr>
        <w:rPr>
          <w:rFonts w:asciiTheme="majorHAnsi" w:eastAsiaTheme="majorEastAsia" w:hAnsiTheme="majorHAnsi" w:cstheme="majorBidi"/>
          <w:caps/>
          <w:color w:val="000000" w:themeColor="text1"/>
          <w:sz w:val="44"/>
          <w:szCs w:val="32"/>
        </w:rPr>
      </w:pPr>
      <w:r w:rsidRPr="00A83F4F">
        <w:rPr>
          <w:color w:val="000000" w:themeColor="text1"/>
        </w:rPr>
        <w:br w:type="page"/>
      </w:r>
    </w:p>
    <w:p w14:paraId="73A9D3C8" w14:textId="49DF1158" w:rsidR="00850358" w:rsidRPr="00A83F4F" w:rsidRDefault="00DF7DBB" w:rsidP="00DF7DBB">
      <w:pPr>
        <w:pStyle w:val="Heading2"/>
      </w:pPr>
      <w:r w:rsidRPr="00A83F4F">
        <w:lastRenderedPageBreak/>
        <w:t>Introduction</w:t>
      </w:r>
      <w:r w:rsidR="00741FBE">
        <w:t xml:space="preserve"> to the program</w:t>
      </w:r>
    </w:p>
    <w:p w14:paraId="202C647A" w14:textId="7B3C9FDF" w:rsidR="00C7305B" w:rsidRDefault="00C7305B" w:rsidP="00850358">
      <w:pPr>
        <w:spacing w:line="259" w:lineRule="auto"/>
        <w:rPr>
          <w:color w:val="000000" w:themeColor="text1"/>
        </w:rPr>
      </w:pPr>
      <w:r>
        <w:rPr>
          <w:color w:val="000000" w:themeColor="text1"/>
        </w:rPr>
        <w:t xml:space="preserve">Welcome to the RYA Athlete Brand and Sponsorship Program, presented by The Brand Builders. </w:t>
      </w:r>
    </w:p>
    <w:p w14:paraId="2E66835B" w14:textId="26FD5D11" w:rsidR="00741FBE" w:rsidRDefault="00741FBE" w:rsidP="00850358">
      <w:pPr>
        <w:spacing w:line="259" w:lineRule="auto"/>
        <w:rPr>
          <w:color w:val="000000" w:themeColor="text1"/>
        </w:rPr>
      </w:pPr>
      <w:r>
        <w:rPr>
          <w:color w:val="000000" w:themeColor="text1"/>
        </w:rPr>
        <w:t>This program will teach you how to build your unique brand and leverage it for social media and sponsorship opportunities.</w:t>
      </w:r>
    </w:p>
    <w:p w14:paraId="47ED81C7" w14:textId="4733ABAF" w:rsidR="00741FBE" w:rsidRDefault="00741FBE" w:rsidP="00850358">
      <w:pPr>
        <w:spacing w:line="259" w:lineRule="auto"/>
        <w:rPr>
          <w:color w:val="000000" w:themeColor="text1"/>
        </w:rPr>
      </w:pPr>
      <w:r>
        <w:rPr>
          <w:color w:val="000000" w:themeColor="text1"/>
        </w:rPr>
        <w:t>You will take part in five online sessions between February – May of 2024. Each session will cover a different topic and equip you with the knowledge, skills and tools needed to bring your brand to life.</w:t>
      </w:r>
    </w:p>
    <w:p w14:paraId="79EBA7EB" w14:textId="22424E8F" w:rsidR="009029C5" w:rsidRDefault="009029C5" w:rsidP="00850358">
      <w:pPr>
        <w:spacing w:line="259" w:lineRule="auto"/>
        <w:rPr>
          <w:color w:val="000000" w:themeColor="text1"/>
        </w:rPr>
      </w:pPr>
      <w:r>
        <w:rPr>
          <w:color w:val="000000" w:themeColor="text1"/>
        </w:rPr>
        <w:t xml:space="preserve">All workbooks, session recordings and updates to the program will be posted on the Program Hub which you can access </w:t>
      </w:r>
      <w:hyperlink r:id="rId8" w:history="1">
        <w:r w:rsidRPr="009029C5">
          <w:rPr>
            <w:rStyle w:val="Hyperlink"/>
          </w:rPr>
          <w:t>HERE.</w:t>
        </w:r>
      </w:hyperlink>
    </w:p>
    <w:p w14:paraId="70006572" w14:textId="0BD97504" w:rsidR="00741FBE" w:rsidRPr="00741FBE" w:rsidRDefault="00741FBE" w:rsidP="00850358">
      <w:pPr>
        <w:spacing w:line="259" w:lineRule="auto"/>
        <w:rPr>
          <w:b/>
          <w:bCs/>
          <w:color w:val="000000" w:themeColor="text1"/>
        </w:rPr>
      </w:pPr>
      <w:r w:rsidRPr="00741FBE">
        <w:rPr>
          <w:b/>
          <w:bCs/>
          <w:color w:val="000000" w:themeColor="text1"/>
        </w:rPr>
        <w:t>PROGRAM SCHEDULE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693"/>
        <w:gridCol w:w="3544"/>
      </w:tblGrid>
      <w:tr w:rsidR="009029C5" w14:paraId="4FB8912F" w14:textId="77777777" w:rsidTr="009029C5">
        <w:trPr>
          <w:trHeight w:val="431"/>
        </w:trPr>
        <w:tc>
          <w:tcPr>
            <w:tcW w:w="3114" w:type="dxa"/>
            <w:shd w:val="clear" w:color="auto" w:fill="B51B7A"/>
          </w:tcPr>
          <w:p w14:paraId="24B409A3" w14:textId="5C267006" w:rsidR="009029C5" w:rsidRPr="009029C5" w:rsidRDefault="009029C5" w:rsidP="00741FBE">
            <w:pPr>
              <w:spacing w:line="259" w:lineRule="auto"/>
              <w:jc w:val="center"/>
              <w:rPr>
                <w:b/>
                <w:bCs/>
                <w:color w:val="FFFFFF" w:themeColor="background1"/>
              </w:rPr>
            </w:pPr>
            <w:r w:rsidRPr="009029C5">
              <w:rPr>
                <w:b/>
                <w:bCs/>
                <w:color w:val="FFFFFF" w:themeColor="background1"/>
              </w:rPr>
              <w:t>Session</w:t>
            </w:r>
          </w:p>
        </w:tc>
        <w:tc>
          <w:tcPr>
            <w:tcW w:w="2693" w:type="dxa"/>
            <w:shd w:val="clear" w:color="auto" w:fill="B51B7A"/>
          </w:tcPr>
          <w:p w14:paraId="29E28995" w14:textId="101A24C5" w:rsidR="009029C5" w:rsidRPr="009029C5" w:rsidRDefault="009029C5" w:rsidP="00741FBE">
            <w:pPr>
              <w:spacing w:line="259" w:lineRule="auto"/>
              <w:jc w:val="center"/>
              <w:rPr>
                <w:b/>
                <w:bCs/>
                <w:color w:val="FFFFFF" w:themeColor="background1"/>
              </w:rPr>
            </w:pPr>
            <w:r w:rsidRPr="009029C5">
              <w:rPr>
                <w:b/>
                <w:bCs/>
                <w:color w:val="FFFFFF" w:themeColor="background1"/>
              </w:rPr>
              <w:t xml:space="preserve">Date </w:t>
            </w:r>
          </w:p>
        </w:tc>
        <w:tc>
          <w:tcPr>
            <w:tcW w:w="3544" w:type="dxa"/>
            <w:shd w:val="clear" w:color="auto" w:fill="B51B7A"/>
          </w:tcPr>
          <w:p w14:paraId="0779337A" w14:textId="4E2D01AB" w:rsidR="009029C5" w:rsidRPr="009029C5" w:rsidRDefault="009029C5" w:rsidP="00741FBE">
            <w:pPr>
              <w:spacing w:line="259" w:lineRule="auto"/>
              <w:jc w:val="center"/>
              <w:rPr>
                <w:b/>
                <w:bCs/>
                <w:color w:val="FFFFFF" w:themeColor="background1"/>
              </w:rPr>
            </w:pPr>
            <w:r w:rsidRPr="009029C5">
              <w:rPr>
                <w:b/>
                <w:bCs/>
                <w:color w:val="FFFFFF" w:themeColor="background1"/>
              </w:rPr>
              <w:t>Zoom Link</w:t>
            </w:r>
          </w:p>
        </w:tc>
      </w:tr>
      <w:tr w:rsidR="009029C5" w14:paraId="18DE53AA" w14:textId="77777777" w:rsidTr="009029C5">
        <w:tc>
          <w:tcPr>
            <w:tcW w:w="3114" w:type="dxa"/>
          </w:tcPr>
          <w:p w14:paraId="76A684F3" w14:textId="0B03B266" w:rsidR="009029C5" w:rsidRDefault="009029C5" w:rsidP="00850358">
            <w:pPr>
              <w:spacing w:line="259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#1 Build Your Brand</w:t>
            </w:r>
          </w:p>
        </w:tc>
        <w:tc>
          <w:tcPr>
            <w:tcW w:w="2693" w:type="dxa"/>
          </w:tcPr>
          <w:p w14:paraId="7D5BC321" w14:textId="626FE552" w:rsidR="009029C5" w:rsidRDefault="009029C5" w:rsidP="009029C5">
            <w:pPr>
              <w:spacing w:line="259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Wed 07 Feb</w:t>
            </w:r>
          </w:p>
          <w:p w14:paraId="6D47460D" w14:textId="201C6BAE" w:rsidR="009029C5" w:rsidRDefault="009029C5" w:rsidP="009029C5">
            <w:pPr>
              <w:spacing w:line="259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7.30 – 8.30pm</w:t>
            </w:r>
          </w:p>
        </w:tc>
        <w:tc>
          <w:tcPr>
            <w:tcW w:w="3544" w:type="dxa"/>
          </w:tcPr>
          <w:p w14:paraId="4ABB920A" w14:textId="2242D9D8" w:rsidR="009029C5" w:rsidRDefault="009029C5" w:rsidP="00850358">
            <w:pPr>
              <w:spacing w:line="259" w:lineRule="auto"/>
              <w:rPr>
                <w:color w:val="000000" w:themeColor="text1"/>
              </w:rPr>
            </w:pPr>
            <w:r w:rsidRPr="00741FBE">
              <w:rPr>
                <w:color w:val="000000" w:themeColor="text1"/>
              </w:rPr>
              <w:t>https://zoom.us/j/5806507910</w:t>
            </w:r>
          </w:p>
        </w:tc>
      </w:tr>
      <w:tr w:rsidR="009029C5" w14:paraId="5D3FC2C4" w14:textId="77777777" w:rsidTr="009029C5">
        <w:tc>
          <w:tcPr>
            <w:tcW w:w="3114" w:type="dxa"/>
          </w:tcPr>
          <w:p w14:paraId="243C65EB" w14:textId="4C72138D" w:rsidR="009029C5" w:rsidRDefault="009029C5" w:rsidP="00850358">
            <w:pPr>
              <w:spacing w:line="259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#2 Communicate Your Brand on </w:t>
            </w:r>
            <w:proofErr w:type="gramStart"/>
            <w:r>
              <w:rPr>
                <w:color w:val="000000" w:themeColor="text1"/>
              </w:rPr>
              <w:t>Social Media</w:t>
            </w:r>
            <w:proofErr w:type="gramEnd"/>
          </w:p>
        </w:tc>
        <w:tc>
          <w:tcPr>
            <w:tcW w:w="2693" w:type="dxa"/>
          </w:tcPr>
          <w:p w14:paraId="3ADBD820" w14:textId="79BD72BF" w:rsidR="009029C5" w:rsidRDefault="009029C5" w:rsidP="009029C5">
            <w:pPr>
              <w:spacing w:line="259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Wed 28 Feb</w:t>
            </w:r>
          </w:p>
          <w:p w14:paraId="3C1EB4F3" w14:textId="1EFF100E" w:rsidR="009029C5" w:rsidRDefault="009029C5" w:rsidP="009029C5">
            <w:pPr>
              <w:spacing w:line="259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7.30 – 8.30pm</w:t>
            </w:r>
          </w:p>
        </w:tc>
        <w:tc>
          <w:tcPr>
            <w:tcW w:w="3544" w:type="dxa"/>
          </w:tcPr>
          <w:p w14:paraId="74F7B09F" w14:textId="31BFB39C" w:rsidR="009029C5" w:rsidRDefault="009029C5" w:rsidP="00850358">
            <w:pPr>
              <w:spacing w:line="259" w:lineRule="auto"/>
              <w:rPr>
                <w:color w:val="000000" w:themeColor="text1"/>
              </w:rPr>
            </w:pPr>
            <w:r w:rsidRPr="00741FBE">
              <w:rPr>
                <w:color w:val="000000" w:themeColor="text1"/>
              </w:rPr>
              <w:t>https://zoom.us/j/5806507910</w:t>
            </w:r>
          </w:p>
        </w:tc>
      </w:tr>
      <w:tr w:rsidR="009029C5" w14:paraId="5DEC4DA0" w14:textId="77777777" w:rsidTr="009029C5">
        <w:tc>
          <w:tcPr>
            <w:tcW w:w="3114" w:type="dxa"/>
          </w:tcPr>
          <w:p w14:paraId="721FB9EF" w14:textId="3DAE4730" w:rsidR="009029C5" w:rsidRDefault="009029C5" w:rsidP="00850358">
            <w:pPr>
              <w:spacing w:line="259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#3 Creating Content for </w:t>
            </w:r>
            <w:proofErr w:type="gramStart"/>
            <w:r>
              <w:rPr>
                <w:color w:val="000000" w:themeColor="text1"/>
              </w:rPr>
              <w:t>Social Media</w:t>
            </w:r>
            <w:proofErr w:type="gramEnd"/>
          </w:p>
        </w:tc>
        <w:tc>
          <w:tcPr>
            <w:tcW w:w="2693" w:type="dxa"/>
          </w:tcPr>
          <w:p w14:paraId="28077244" w14:textId="73E8022B" w:rsidR="009029C5" w:rsidRDefault="009029C5" w:rsidP="009029C5">
            <w:pPr>
              <w:spacing w:line="259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Wed 20 March</w:t>
            </w:r>
          </w:p>
          <w:p w14:paraId="462CF2C5" w14:textId="40B76B8D" w:rsidR="009029C5" w:rsidRDefault="009029C5" w:rsidP="009029C5">
            <w:pPr>
              <w:spacing w:line="259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7.30 – 8.30pm</w:t>
            </w:r>
          </w:p>
        </w:tc>
        <w:tc>
          <w:tcPr>
            <w:tcW w:w="3544" w:type="dxa"/>
          </w:tcPr>
          <w:p w14:paraId="1A2A2579" w14:textId="225A3C0B" w:rsidR="009029C5" w:rsidRDefault="009029C5" w:rsidP="00850358">
            <w:pPr>
              <w:spacing w:line="259" w:lineRule="auto"/>
              <w:rPr>
                <w:color w:val="000000" w:themeColor="text1"/>
              </w:rPr>
            </w:pPr>
            <w:r w:rsidRPr="00741FBE">
              <w:rPr>
                <w:color w:val="000000" w:themeColor="text1"/>
              </w:rPr>
              <w:t>https://zoom.us/j/5806507910</w:t>
            </w:r>
          </w:p>
        </w:tc>
      </w:tr>
      <w:tr w:rsidR="009029C5" w14:paraId="099DC4CA" w14:textId="77777777" w:rsidTr="009029C5">
        <w:tc>
          <w:tcPr>
            <w:tcW w:w="3114" w:type="dxa"/>
          </w:tcPr>
          <w:p w14:paraId="4D6AD595" w14:textId="507293A9" w:rsidR="009029C5" w:rsidRDefault="009029C5" w:rsidP="00850358">
            <w:pPr>
              <w:spacing w:line="259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#4 Sponsorship (Part 1)</w:t>
            </w:r>
          </w:p>
        </w:tc>
        <w:tc>
          <w:tcPr>
            <w:tcW w:w="2693" w:type="dxa"/>
          </w:tcPr>
          <w:p w14:paraId="57A5D9B0" w14:textId="26A82455" w:rsidR="009029C5" w:rsidRDefault="009029C5" w:rsidP="009029C5">
            <w:pPr>
              <w:spacing w:line="259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Wed 10 April</w:t>
            </w:r>
          </w:p>
          <w:p w14:paraId="16908288" w14:textId="109D0A22" w:rsidR="009029C5" w:rsidRDefault="009029C5" w:rsidP="009029C5">
            <w:pPr>
              <w:spacing w:line="259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7.30 – 8.30pm</w:t>
            </w:r>
          </w:p>
        </w:tc>
        <w:tc>
          <w:tcPr>
            <w:tcW w:w="3544" w:type="dxa"/>
          </w:tcPr>
          <w:p w14:paraId="48413BBE" w14:textId="61B765DE" w:rsidR="009029C5" w:rsidRDefault="009029C5" w:rsidP="00850358">
            <w:pPr>
              <w:spacing w:line="259" w:lineRule="auto"/>
              <w:rPr>
                <w:color w:val="000000" w:themeColor="text1"/>
              </w:rPr>
            </w:pPr>
            <w:r w:rsidRPr="00741FBE">
              <w:rPr>
                <w:color w:val="000000" w:themeColor="text1"/>
              </w:rPr>
              <w:t>https://zoom.us/j/2206846834</w:t>
            </w:r>
          </w:p>
        </w:tc>
      </w:tr>
      <w:tr w:rsidR="009029C5" w14:paraId="0790EBF5" w14:textId="77777777" w:rsidTr="009029C5">
        <w:trPr>
          <w:trHeight w:val="1142"/>
        </w:trPr>
        <w:tc>
          <w:tcPr>
            <w:tcW w:w="3114" w:type="dxa"/>
          </w:tcPr>
          <w:p w14:paraId="049327EB" w14:textId="58A45E5A" w:rsidR="009029C5" w:rsidRDefault="009029C5" w:rsidP="00850358">
            <w:pPr>
              <w:spacing w:line="259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#5 Sponsorship (Part 2)</w:t>
            </w:r>
          </w:p>
        </w:tc>
        <w:tc>
          <w:tcPr>
            <w:tcW w:w="2693" w:type="dxa"/>
          </w:tcPr>
          <w:p w14:paraId="739A81FB" w14:textId="2CC5B675" w:rsidR="009029C5" w:rsidRDefault="009029C5" w:rsidP="009029C5">
            <w:pPr>
              <w:spacing w:line="259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Wed 01 May</w:t>
            </w:r>
          </w:p>
          <w:p w14:paraId="1C6F0E22" w14:textId="09796CE7" w:rsidR="009029C5" w:rsidRDefault="009029C5" w:rsidP="009029C5">
            <w:pPr>
              <w:spacing w:line="259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7.30 – 8.30pm</w:t>
            </w:r>
          </w:p>
        </w:tc>
        <w:tc>
          <w:tcPr>
            <w:tcW w:w="3544" w:type="dxa"/>
          </w:tcPr>
          <w:p w14:paraId="57C04E83" w14:textId="6D839495" w:rsidR="009029C5" w:rsidRDefault="009029C5" w:rsidP="00850358">
            <w:pPr>
              <w:spacing w:line="259" w:lineRule="auto"/>
              <w:rPr>
                <w:color w:val="000000" w:themeColor="text1"/>
              </w:rPr>
            </w:pPr>
            <w:r w:rsidRPr="00741FBE">
              <w:rPr>
                <w:color w:val="000000" w:themeColor="text1"/>
              </w:rPr>
              <w:t>https://zoom.us/j/2206846834</w:t>
            </w:r>
          </w:p>
        </w:tc>
      </w:tr>
    </w:tbl>
    <w:p w14:paraId="4FFA7053" w14:textId="15261DB4" w:rsidR="009029C5" w:rsidRPr="00A83F4F" w:rsidRDefault="009029C5" w:rsidP="009029C5">
      <w:pPr>
        <w:pStyle w:val="Heading2"/>
      </w:pPr>
      <w:r w:rsidRPr="00A83F4F">
        <w:lastRenderedPageBreak/>
        <w:t>Introduction</w:t>
      </w:r>
      <w:r>
        <w:t xml:space="preserve"> to session #1: build your brand </w:t>
      </w:r>
    </w:p>
    <w:p w14:paraId="27095F31" w14:textId="62FE2991" w:rsidR="00741FBE" w:rsidRDefault="009029C5" w:rsidP="009029C5">
      <w:pPr>
        <w:spacing w:line="259" w:lineRule="auto"/>
        <w:rPr>
          <w:color w:val="000000" w:themeColor="text1"/>
        </w:rPr>
      </w:pPr>
      <w:r>
        <w:rPr>
          <w:color w:val="000000" w:themeColor="text1"/>
        </w:rPr>
        <w:t xml:space="preserve">We are looking forward to meeting you at the first session, where </w:t>
      </w:r>
      <w:r w:rsidR="00CD1781">
        <w:rPr>
          <w:color w:val="000000" w:themeColor="text1"/>
        </w:rPr>
        <w:t xml:space="preserve">we </w:t>
      </w:r>
      <w:r>
        <w:rPr>
          <w:color w:val="000000" w:themeColor="text1"/>
        </w:rPr>
        <w:t>will kick start your brand journey by building the foundations of your brand.</w:t>
      </w:r>
    </w:p>
    <w:p w14:paraId="70375F0B" w14:textId="22598FD3" w:rsidR="009029C5" w:rsidRPr="008356B0" w:rsidRDefault="009029C5" w:rsidP="009029C5">
      <w:pPr>
        <w:spacing w:line="259" w:lineRule="auto"/>
        <w:rPr>
          <w:b/>
          <w:bCs/>
          <w:color w:val="000000" w:themeColor="text1"/>
        </w:rPr>
      </w:pPr>
      <w:r w:rsidRPr="008356B0">
        <w:rPr>
          <w:b/>
          <w:bCs/>
          <w:color w:val="000000" w:themeColor="text1"/>
        </w:rPr>
        <w:t>During this session you will learn:</w:t>
      </w:r>
    </w:p>
    <w:p w14:paraId="68B033BE" w14:textId="1D861238" w:rsidR="009029C5" w:rsidRDefault="009029C5" w:rsidP="009029C5">
      <w:pPr>
        <w:pStyle w:val="ListParagraph"/>
        <w:numPr>
          <w:ilvl w:val="0"/>
          <w:numId w:val="12"/>
        </w:numPr>
        <w:spacing w:line="259" w:lineRule="auto"/>
        <w:rPr>
          <w:color w:val="000000" w:themeColor="text1"/>
        </w:rPr>
      </w:pPr>
      <w:r>
        <w:rPr>
          <w:color w:val="000000" w:themeColor="text1"/>
        </w:rPr>
        <w:t xml:space="preserve">What brand is and what makes a strong athlete </w:t>
      </w:r>
      <w:proofErr w:type="gramStart"/>
      <w:r>
        <w:rPr>
          <w:color w:val="000000" w:themeColor="text1"/>
        </w:rPr>
        <w:t>brand</w:t>
      </w:r>
      <w:proofErr w:type="gramEnd"/>
    </w:p>
    <w:p w14:paraId="776A71CA" w14:textId="6D32370C" w:rsidR="009029C5" w:rsidRDefault="009029C5" w:rsidP="009029C5">
      <w:pPr>
        <w:pStyle w:val="ListParagraph"/>
        <w:numPr>
          <w:ilvl w:val="0"/>
          <w:numId w:val="12"/>
        </w:numPr>
        <w:spacing w:line="259" w:lineRule="auto"/>
        <w:rPr>
          <w:color w:val="000000" w:themeColor="text1"/>
        </w:rPr>
      </w:pPr>
      <w:r>
        <w:rPr>
          <w:color w:val="000000" w:themeColor="text1"/>
        </w:rPr>
        <w:t xml:space="preserve">Why brand matters for you and the value it </w:t>
      </w:r>
      <w:proofErr w:type="gramStart"/>
      <w:r>
        <w:rPr>
          <w:color w:val="000000" w:themeColor="text1"/>
        </w:rPr>
        <w:t>holds</w:t>
      </w:r>
      <w:proofErr w:type="gramEnd"/>
    </w:p>
    <w:p w14:paraId="56C9D0F9" w14:textId="77777777" w:rsidR="009029C5" w:rsidRDefault="009029C5" w:rsidP="009029C5">
      <w:pPr>
        <w:pStyle w:val="ListParagraph"/>
        <w:numPr>
          <w:ilvl w:val="0"/>
          <w:numId w:val="12"/>
        </w:numPr>
        <w:spacing w:line="259" w:lineRule="auto"/>
        <w:rPr>
          <w:color w:val="000000" w:themeColor="text1"/>
        </w:rPr>
      </w:pPr>
      <w:r>
        <w:rPr>
          <w:color w:val="000000" w:themeColor="text1"/>
        </w:rPr>
        <w:t>How to identify your unique athlete brand</w:t>
      </w:r>
    </w:p>
    <w:p w14:paraId="76BF147E" w14:textId="406F732F" w:rsidR="009029C5" w:rsidRDefault="009029C5" w:rsidP="009029C5">
      <w:pPr>
        <w:pStyle w:val="ListParagraph"/>
        <w:numPr>
          <w:ilvl w:val="0"/>
          <w:numId w:val="12"/>
        </w:numPr>
        <w:spacing w:line="259" w:lineRule="auto"/>
        <w:rPr>
          <w:color w:val="000000" w:themeColor="text1"/>
        </w:rPr>
      </w:pPr>
      <w:r>
        <w:rPr>
          <w:color w:val="000000" w:themeColor="text1"/>
        </w:rPr>
        <w:t xml:space="preserve">How athletes (of all types, sports, levels, ages) have built and leveraged their brand </w:t>
      </w:r>
    </w:p>
    <w:p w14:paraId="12F15945" w14:textId="00F18144" w:rsidR="009029C5" w:rsidRDefault="009029C5" w:rsidP="00CD1781">
      <w:pPr>
        <w:spacing w:line="259" w:lineRule="auto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In each session you will complete some fun activities that will help you </w:t>
      </w:r>
      <w:r w:rsidR="00CD1781">
        <w:rPr>
          <w:color w:val="000000" w:themeColor="text1"/>
        </w:rPr>
        <w:t xml:space="preserve">build and leverage your brand. All activities can be found and completed in your workbook. Please keep it handy during the session. </w:t>
      </w:r>
    </w:p>
    <w:p w14:paraId="3FCC4CA3" w14:textId="70D3C2EA" w:rsidR="00850358" w:rsidRPr="00A83F4F" w:rsidRDefault="00850358" w:rsidP="00DF7DBB">
      <w:pPr>
        <w:pStyle w:val="Header"/>
        <w:rPr>
          <w:b/>
          <w:bCs/>
          <w:color w:val="000000" w:themeColor="text1"/>
        </w:rPr>
      </w:pPr>
      <w:r w:rsidRPr="00A83F4F">
        <w:rPr>
          <w:b/>
          <w:bCs/>
          <w:color w:val="000000" w:themeColor="text1"/>
        </w:rPr>
        <w:t>What’s in this workbook</w:t>
      </w:r>
      <w:r w:rsidR="008356B0">
        <w:rPr>
          <w:b/>
          <w:bCs/>
          <w:color w:val="000000" w:themeColor="text1"/>
        </w:rPr>
        <w:t>:</w:t>
      </w:r>
    </w:p>
    <w:p w14:paraId="211B23C5" w14:textId="77777777" w:rsidR="00DF7DBB" w:rsidRPr="00A83F4F" w:rsidRDefault="00DF7DBB" w:rsidP="00DF7DBB">
      <w:pPr>
        <w:pStyle w:val="Header"/>
        <w:rPr>
          <w:b/>
          <w:bCs/>
          <w:color w:val="000000" w:themeColor="text1"/>
        </w:rPr>
      </w:pPr>
    </w:p>
    <w:p w14:paraId="28900085" w14:textId="421F0F4A" w:rsidR="00850358" w:rsidRPr="00A83F4F" w:rsidRDefault="00850358" w:rsidP="00850358">
      <w:pPr>
        <w:rPr>
          <w:color w:val="000000" w:themeColor="text1"/>
        </w:rPr>
      </w:pPr>
      <w:r w:rsidRPr="00A83F4F">
        <w:rPr>
          <w:color w:val="000000" w:themeColor="text1"/>
        </w:rPr>
        <w:t xml:space="preserve">You will find the following resources </w:t>
      </w:r>
      <w:r w:rsidR="00CD1781">
        <w:rPr>
          <w:color w:val="000000" w:themeColor="text1"/>
        </w:rPr>
        <w:t>in</w:t>
      </w:r>
      <w:r w:rsidRPr="00A83F4F">
        <w:rPr>
          <w:color w:val="000000" w:themeColor="text1"/>
        </w:rPr>
        <w:t xml:space="preserve"> this workbook:</w:t>
      </w:r>
    </w:p>
    <w:p w14:paraId="757CA551" w14:textId="38376485" w:rsidR="00572690" w:rsidRPr="00A83F4F" w:rsidRDefault="004F7E0E" w:rsidP="00572690">
      <w:pPr>
        <w:spacing w:after="0" w:line="360" w:lineRule="auto"/>
        <w:rPr>
          <w:color w:val="000000" w:themeColor="text1"/>
        </w:rPr>
      </w:pPr>
      <w:r w:rsidRPr="00A83F4F">
        <w:rPr>
          <w:b/>
          <w:bCs/>
          <w:color w:val="000000" w:themeColor="text1"/>
        </w:rPr>
        <w:t>Activity #1</w:t>
      </w:r>
      <w:r w:rsidRPr="00A83F4F">
        <w:rPr>
          <w:b/>
          <w:bCs/>
          <w:color w:val="000000" w:themeColor="text1"/>
        </w:rPr>
        <w:tab/>
      </w:r>
      <w:r w:rsidR="00CD1781" w:rsidRPr="008356B0">
        <w:rPr>
          <w:color w:val="000000" w:themeColor="text1"/>
        </w:rPr>
        <w:t>Athlete Brand Blueprint</w:t>
      </w:r>
      <w:r w:rsidR="00850358" w:rsidRPr="00A83F4F">
        <w:rPr>
          <w:color w:val="000000" w:themeColor="text1"/>
        </w:rPr>
        <w:t xml:space="preserve"> </w:t>
      </w:r>
    </w:p>
    <w:p w14:paraId="7DF03D45" w14:textId="4B6D72E3" w:rsidR="00850358" w:rsidRPr="00A83F4F" w:rsidRDefault="004F7E0E" w:rsidP="00572690">
      <w:pPr>
        <w:spacing w:after="0" w:line="360" w:lineRule="auto"/>
        <w:rPr>
          <w:color w:val="000000" w:themeColor="text1"/>
        </w:rPr>
      </w:pPr>
      <w:r w:rsidRPr="00A83F4F">
        <w:rPr>
          <w:b/>
          <w:bCs/>
          <w:color w:val="000000" w:themeColor="text1"/>
        </w:rPr>
        <w:t>Activity #2</w:t>
      </w:r>
      <w:r w:rsidRPr="00A83F4F">
        <w:rPr>
          <w:b/>
          <w:bCs/>
          <w:color w:val="000000" w:themeColor="text1"/>
        </w:rPr>
        <w:tab/>
      </w:r>
      <w:r w:rsidR="00CD1781" w:rsidRPr="008356B0">
        <w:rPr>
          <w:color w:val="000000" w:themeColor="text1"/>
        </w:rPr>
        <w:t>Create Your Brand Vision</w:t>
      </w:r>
    </w:p>
    <w:p w14:paraId="26CFB966" w14:textId="727026EA" w:rsidR="00850358" w:rsidRPr="00A83F4F" w:rsidRDefault="004F7E0E" w:rsidP="00572690">
      <w:pPr>
        <w:spacing w:after="0" w:line="360" w:lineRule="auto"/>
        <w:rPr>
          <w:color w:val="000000" w:themeColor="text1"/>
        </w:rPr>
      </w:pPr>
      <w:r w:rsidRPr="00A83F4F">
        <w:rPr>
          <w:b/>
          <w:bCs/>
          <w:color w:val="000000" w:themeColor="text1"/>
        </w:rPr>
        <w:t>Activity #3</w:t>
      </w:r>
      <w:r w:rsidRPr="00A83F4F">
        <w:rPr>
          <w:b/>
          <w:bCs/>
          <w:color w:val="000000" w:themeColor="text1"/>
        </w:rPr>
        <w:tab/>
      </w:r>
      <w:r w:rsidR="00CD1781" w:rsidRPr="008356B0">
        <w:rPr>
          <w:color w:val="000000" w:themeColor="text1"/>
        </w:rPr>
        <w:t>Athlete Brand Snapshot (optional homework activity)</w:t>
      </w:r>
    </w:p>
    <w:p w14:paraId="709BE058" w14:textId="08F16966" w:rsidR="00A83F4F" w:rsidRPr="00A83F4F" w:rsidRDefault="00A83F4F">
      <w:pPr>
        <w:rPr>
          <w:color w:val="000000" w:themeColor="text1"/>
        </w:rPr>
      </w:pPr>
      <w:r w:rsidRPr="00A83F4F">
        <w:rPr>
          <w:color w:val="000000" w:themeColor="text1"/>
        </w:rPr>
        <w:br w:type="page"/>
      </w:r>
    </w:p>
    <w:p w14:paraId="6A69CC03" w14:textId="589E6971" w:rsidR="00A83F4F" w:rsidRPr="00A83F4F" w:rsidRDefault="00A83F4F" w:rsidP="00A83F4F">
      <w:pPr>
        <w:pStyle w:val="Heading2"/>
      </w:pPr>
      <w:r w:rsidRPr="00A83F4F">
        <w:lastRenderedPageBreak/>
        <w:t xml:space="preserve">ACTIVITY #1 </w:t>
      </w:r>
      <w:r w:rsidR="00CD1781">
        <w:t>Athlete</w:t>
      </w:r>
      <w:r w:rsidRPr="00A83F4F">
        <w:t xml:space="preserve"> BRAND BLUEPRINT</w:t>
      </w:r>
    </w:p>
    <w:p w14:paraId="6CEBDBDD" w14:textId="4E6A0D97" w:rsidR="00572690" w:rsidRPr="00A83F4F" w:rsidRDefault="00572690" w:rsidP="00572690">
      <w:pPr>
        <w:rPr>
          <w:color w:val="000000" w:themeColor="text1"/>
          <w:szCs w:val="24"/>
        </w:rPr>
      </w:pPr>
      <w:r w:rsidRPr="00A83F4F">
        <w:rPr>
          <w:color w:val="000000" w:themeColor="text1"/>
          <w:szCs w:val="24"/>
        </w:rPr>
        <w:t>Identify the key elements of your unique brand!</w:t>
      </w:r>
    </w:p>
    <w:p w14:paraId="40708B23" w14:textId="64480F43" w:rsidR="008356B0" w:rsidRDefault="006E488F" w:rsidP="00572690">
      <w:pPr>
        <w:rPr>
          <w:color w:val="000000" w:themeColor="text1"/>
          <w:szCs w:val="24"/>
        </w:rPr>
      </w:pPr>
      <w:r w:rsidRPr="00A83F4F">
        <w:rPr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A349C" wp14:editId="756BF2C1">
                <wp:simplePos x="0" y="0"/>
                <wp:positionH relativeFrom="column">
                  <wp:posOffset>3614080</wp:posOffset>
                </wp:positionH>
                <wp:positionV relativeFrom="paragraph">
                  <wp:posOffset>419936</wp:posOffset>
                </wp:positionV>
                <wp:extent cx="2453268" cy="2051824"/>
                <wp:effectExtent l="0" t="0" r="10795" b="18415"/>
                <wp:wrapNone/>
                <wp:docPr id="12444394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268" cy="20518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2A9139" w14:textId="7CD1FD1B" w:rsidR="006E488F" w:rsidRPr="004F7E0E" w:rsidRDefault="008356B0">
                            <w:pPr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Athlete</w:t>
                            </w:r>
                            <w:r w:rsidR="006E488F" w:rsidRPr="004F7E0E">
                              <w:rPr>
                                <w:b/>
                                <w:bCs/>
                                <w:lang w:val="en-AU"/>
                              </w:rPr>
                              <w:t xml:space="preserve"> Brand Elements</w:t>
                            </w:r>
                          </w:p>
                          <w:p w14:paraId="57D7A12A" w14:textId="156B07FE" w:rsidR="00CD1781" w:rsidRDefault="00CD1781" w:rsidP="00CD178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Interests</w:t>
                            </w:r>
                          </w:p>
                          <w:p w14:paraId="1518DDE8" w14:textId="6AF4A179" w:rsidR="00CD1781" w:rsidRDefault="00CD1781" w:rsidP="00CD178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Passions</w:t>
                            </w:r>
                          </w:p>
                          <w:p w14:paraId="4624933F" w14:textId="6631C405" w:rsidR="00CD1781" w:rsidRDefault="00CD1781" w:rsidP="00CD178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Values</w:t>
                            </w:r>
                          </w:p>
                          <w:p w14:paraId="2AEF7391" w14:textId="00670A76" w:rsidR="00CD1781" w:rsidRDefault="00CD1781" w:rsidP="00CD178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Visual Style</w:t>
                            </w:r>
                          </w:p>
                          <w:p w14:paraId="5109B4DE" w14:textId="7CCF24A0" w:rsidR="00CD1781" w:rsidRDefault="00CD1781" w:rsidP="00CD178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Code of Conduct</w:t>
                            </w:r>
                          </w:p>
                          <w:p w14:paraId="3B321167" w14:textId="700E064B" w:rsidR="00CD1781" w:rsidRDefault="00CD1781" w:rsidP="00CD178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How You Want to be Seen</w:t>
                            </w:r>
                          </w:p>
                          <w:p w14:paraId="5BDDE75A" w14:textId="22BAE2F3" w:rsidR="00CD1781" w:rsidRPr="00CD1781" w:rsidRDefault="00CD1781" w:rsidP="00CD178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A349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4.55pt;margin-top:33.05pt;width:193.15pt;height:161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" fillcolor="white [3201]" strokeweight=".5pt">
                <v:textbox>
                  <w:txbxContent>
                    <w:p w14:paraId="1D2A9139" w14:textId="7CD1FD1B" w:rsidR="006E488F" w:rsidRPr="004F7E0E" w:rsidRDefault="008356B0">
                      <w:pPr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Athlete</w:t>
                      </w:r>
                      <w:r w:rsidR="006E488F" w:rsidRPr="004F7E0E">
                        <w:rPr>
                          <w:b/>
                          <w:bCs/>
                          <w:lang w:val="en-AU"/>
                        </w:rPr>
                        <w:t xml:space="preserve"> Brand Elements</w:t>
                      </w:r>
                    </w:p>
                    <w:p w14:paraId="57D7A12A" w14:textId="156B07FE" w:rsidR="00CD1781" w:rsidRDefault="00CD1781" w:rsidP="00CD178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Interests</w:t>
                      </w:r>
                    </w:p>
                    <w:p w14:paraId="1518DDE8" w14:textId="6AF4A179" w:rsidR="00CD1781" w:rsidRDefault="00CD1781" w:rsidP="00CD178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Passions</w:t>
                      </w:r>
                    </w:p>
                    <w:p w14:paraId="4624933F" w14:textId="6631C405" w:rsidR="00CD1781" w:rsidRDefault="00CD1781" w:rsidP="00CD178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Values</w:t>
                      </w:r>
                    </w:p>
                    <w:p w14:paraId="2AEF7391" w14:textId="00670A76" w:rsidR="00CD1781" w:rsidRDefault="00CD1781" w:rsidP="00CD178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Visual Style</w:t>
                      </w:r>
                    </w:p>
                    <w:p w14:paraId="5109B4DE" w14:textId="7CCF24A0" w:rsidR="00CD1781" w:rsidRDefault="00CD1781" w:rsidP="00CD178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Code of Conduct</w:t>
                      </w:r>
                    </w:p>
                    <w:p w14:paraId="3B321167" w14:textId="700E064B" w:rsidR="00CD1781" w:rsidRDefault="00CD1781" w:rsidP="00CD178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How You Want to be Seen</w:t>
                      </w:r>
                    </w:p>
                    <w:p w14:paraId="5BDDE75A" w14:textId="22BAE2F3" w:rsidR="00CD1781" w:rsidRPr="00CD1781" w:rsidRDefault="00CD1781" w:rsidP="00CD178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  <w:r w:rsidRPr="00A83F4F">
        <w:rPr>
          <w:noProof/>
          <w:color w:val="000000" w:themeColor="text1"/>
          <w:lang w:eastAsia="en-US"/>
        </w:rPr>
        <w:drawing>
          <wp:inline distT="0" distB="0" distL="0" distR="0" wp14:anchorId="7BC4D605" wp14:editId="5048AB1B">
            <wp:extent cx="3501418" cy="2935232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1418" cy="293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C1D6C" w14:textId="3BDAF326" w:rsidR="00572690" w:rsidRPr="00A83F4F" w:rsidRDefault="00572690" w:rsidP="00572690">
      <w:pPr>
        <w:rPr>
          <w:color w:val="000000" w:themeColor="text1"/>
          <w:szCs w:val="24"/>
        </w:rPr>
      </w:pPr>
      <w:r w:rsidRPr="00A83F4F">
        <w:rPr>
          <w:color w:val="000000" w:themeColor="text1"/>
          <w:szCs w:val="24"/>
        </w:rPr>
        <w:t xml:space="preserve">Write </w:t>
      </w:r>
      <w:r w:rsidR="008356B0">
        <w:rPr>
          <w:color w:val="000000" w:themeColor="text1"/>
          <w:szCs w:val="24"/>
        </w:rPr>
        <w:t>3-5 things for each brand element</w:t>
      </w:r>
      <w:r w:rsidR="00E56605">
        <w:rPr>
          <w:color w:val="000000" w:themeColor="text1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7649"/>
      </w:tblGrid>
      <w:tr w:rsidR="00A83F4F" w:rsidRPr="00A83F4F" w14:paraId="7F4CC968" w14:textId="77777777" w:rsidTr="004E7131">
        <w:tc>
          <w:tcPr>
            <w:tcW w:w="2122" w:type="dxa"/>
            <w:shd w:val="clear" w:color="auto" w:fill="B51B7A"/>
          </w:tcPr>
          <w:p w14:paraId="404626CB" w14:textId="73619C7A" w:rsidR="00572690" w:rsidRPr="004E7131" w:rsidRDefault="008356B0" w:rsidP="00572690">
            <w:pPr>
              <w:spacing w:after="0"/>
              <w:rPr>
                <w:b/>
                <w:bCs/>
                <w:color w:val="FFFFFF" w:themeColor="background1"/>
                <w:szCs w:val="24"/>
              </w:rPr>
            </w:pPr>
            <w:r w:rsidRPr="004E7131">
              <w:rPr>
                <w:b/>
                <w:bCs/>
                <w:color w:val="FFFFFF" w:themeColor="background1"/>
                <w:szCs w:val="24"/>
              </w:rPr>
              <w:t>Interests</w:t>
            </w:r>
          </w:p>
        </w:tc>
        <w:tc>
          <w:tcPr>
            <w:tcW w:w="7649" w:type="dxa"/>
          </w:tcPr>
          <w:p w14:paraId="0266D648" w14:textId="77777777" w:rsidR="00572690" w:rsidRPr="00A83F4F" w:rsidRDefault="00572690" w:rsidP="00572690">
            <w:pPr>
              <w:spacing w:after="0"/>
              <w:rPr>
                <w:color w:val="000000" w:themeColor="text1"/>
                <w:szCs w:val="24"/>
              </w:rPr>
            </w:pPr>
          </w:p>
          <w:p w14:paraId="61F3EA58" w14:textId="77777777" w:rsidR="00572690" w:rsidRDefault="00572690" w:rsidP="00572690">
            <w:pPr>
              <w:spacing w:after="0"/>
              <w:rPr>
                <w:color w:val="000000" w:themeColor="text1"/>
                <w:szCs w:val="24"/>
              </w:rPr>
            </w:pPr>
          </w:p>
          <w:p w14:paraId="5E4B06B2" w14:textId="4E463F93" w:rsidR="008356B0" w:rsidRPr="00A83F4F" w:rsidRDefault="008356B0" w:rsidP="00572690">
            <w:pPr>
              <w:spacing w:after="0"/>
              <w:rPr>
                <w:color w:val="000000" w:themeColor="text1"/>
                <w:szCs w:val="24"/>
              </w:rPr>
            </w:pPr>
          </w:p>
        </w:tc>
      </w:tr>
      <w:tr w:rsidR="00A83F4F" w:rsidRPr="00A83F4F" w14:paraId="2A32D290" w14:textId="77777777" w:rsidTr="004E7131">
        <w:tc>
          <w:tcPr>
            <w:tcW w:w="2122" w:type="dxa"/>
            <w:shd w:val="clear" w:color="auto" w:fill="B51B7A"/>
          </w:tcPr>
          <w:p w14:paraId="3FD78674" w14:textId="05BE2A91" w:rsidR="00572690" w:rsidRPr="004E7131" w:rsidRDefault="008356B0" w:rsidP="00572690">
            <w:pPr>
              <w:spacing w:after="0"/>
              <w:rPr>
                <w:b/>
                <w:bCs/>
                <w:color w:val="FFFFFF" w:themeColor="background1"/>
                <w:szCs w:val="24"/>
              </w:rPr>
            </w:pPr>
            <w:r w:rsidRPr="004E7131">
              <w:rPr>
                <w:b/>
                <w:bCs/>
                <w:color w:val="FFFFFF" w:themeColor="background1"/>
                <w:szCs w:val="24"/>
              </w:rPr>
              <w:t>Passions</w:t>
            </w:r>
          </w:p>
        </w:tc>
        <w:tc>
          <w:tcPr>
            <w:tcW w:w="7649" w:type="dxa"/>
          </w:tcPr>
          <w:p w14:paraId="6DF75DD6" w14:textId="77777777" w:rsidR="00572690" w:rsidRDefault="00572690" w:rsidP="00572690">
            <w:pPr>
              <w:spacing w:after="0"/>
              <w:rPr>
                <w:color w:val="000000" w:themeColor="text1"/>
                <w:szCs w:val="24"/>
              </w:rPr>
            </w:pPr>
          </w:p>
          <w:p w14:paraId="66E4EBB5" w14:textId="77777777" w:rsidR="008356B0" w:rsidRPr="00A83F4F" w:rsidRDefault="008356B0" w:rsidP="00572690">
            <w:pPr>
              <w:spacing w:after="0"/>
              <w:rPr>
                <w:color w:val="000000" w:themeColor="text1"/>
                <w:szCs w:val="24"/>
              </w:rPr>
            </w:pPr>
          </w:p>
          <w:p w14:paraId="4A4DEABB" w14:textId="7801CBA9" w:rsidR="00572690" w:rsidRPr="00A83F4F" w:rsidRDefault="00572690" w:rsidP="00572690">
            <w:pPr>
              <w:spacing w:after="0"/>
              <w:rPr>
                <w:color w:val="000000" w:themeColor="text1"/>
                <w:szCs w:val="24"/>
              </w:rPr>
            </w:pPr>
          </w:p>
        </w:tc>
      </w:tr>
      <w:tr w:rsidR="00A83F4F" w:rsidRPr="00A83F4F" w14:paraId="2A3CBB75" w14:textId="77777777" w:rsidTr="004E7131">
        <w:tc>
          <w:tcPr>
            <w:tcW w:w="2122" w:type="dxa"/>
            <w:shd w:val="clear" w:color="auto" w:fill="B51B7A"/>
          </w:tcPr>
          <w:p w14:paraId="7AC4B4DA" w14:textId="25645854" w:rsidR="00572690" w:rsidRPr="004E7131" w:rsidRDefault="008356B0" w:rsidP="00572690">
            <w:pPr>
              <w:spacing w:after="0"/>
              <w:rPr>
                <w:b/>
                <w:bCs/>
                <w:color w:val="FFFFFF" w:themeColor="background1"/>
                <w:szCs w:val="24"/>
              </w:rPr>
            </w:pPr>
            <w:r w:rsidRPr="004E7131">
              <w:rPr>
                <w:b/>
                <w:bCs/>
                <w:color w:val="FFFFFF" w:themeColor="background1"/>
                <w:szCs w:val="24"/>
              </w:rPr>
              <w:t>Values</w:t>
            </w:r>
          </w:p>
        </w:tc>
        <w:tc>
          <w:tcPr>
            <w:tcW w:w="7649" w:type="dxa"/>
          </w:tcPr>
          <w:p w14:paraId="7D2815E7" w14:textId="77777777" w:rsidR="00572690" w:rsidRDefault="00572690" w:rsidP="00572690">
            <w:pPr>
              <w:spacing w:after="0"/>
              <w:rPr>
                <w:color w:val="000000" w:themeColor="text1"/>
                <w:szCs w:val="24"/>
              </w:rPr>
            </w:pPr>
          </w:p>
          <w:p w14:paraId="0D6C50C0" w14:textId="77777777" w:rsidR="008356B0" w:rsidRPr="00A83F4F" w:rsidRDefault="008356B0" w:rsidP="00572690">
            <w:pPr>
              <w:spacing w:after="0"/>
              <w:rPr>
                <w:color w:val="000000" w:themeColor="text1"/>
                <w:szCs w:val="24"/>
              </w:rPr>
            </w:pPr>
          </w:p>
          <w:p w14:paraId="675B0787" w14:textId="77EEFA64" w:rsidR="00572690" w:rsidRPr="00A83F4F" w:rsidRDefault="00572690" w:rsidP="00572690">
            <w:pPr>
              <w:spacing w:after="0"/>
              <w:rPr>
                <w:color w:val="000000" w:themeColor="text1"/>
                <w:szCs w:val="24"/>
              </w:rPr>
            </w:pPr>
          </w:p>
        </w:tc>
      </w:tr>
      <w:tr w:rsidR="00A83F4F" w:rsidRPr="00A83F4F" w14:paraId="233E35B6" w14:textId="77777777" w:rsidTr="004E7131">
        <w:tc>
          <w:tcPr>
            <w:tcW w:w="2122" w:type="dxa"/>
            <w:shd w:val="clear" w:color="auto" w:fill="B51B7A"/>
          </w:tcPr>
          <w:p w14:paraId="76F0432E" w14:textId="1B74E1BF" w:rsidR="00572690" w:rsidRPr="004E7131" w:rsidRDefault="008356B0" w:rsidP="00572690">
            <w:pPr>
              <w:spacing w:after="0"/>
              <w:rPr>
                <w:b/>
                <w:bCs/>
                <w:color w:val="FFFFFF" w:themeColor="background1"/>
                <w:szCs w:val="24"/>
              </w:rPr>
            </w:pPr>
            <w:r w:rsidRPr="004E7131">
              <w:rPr>
                <w:b/>
                <w:bCs/>
                <w:color w:val="FFFFFF" w:themeColor="background1"/>
                <w:szCs w:val="24"/>
              </w:rPr>
              <w:t>Visual Style</w:t>
            </w:r>
          </w:p>
        </w:tc>
        <w:tc>
          <w:tcPr>
            <w:tcW w:w="7649" w:type="dxa"/>
          </w:tcPr>
          <w:p w14:paraId="174FA4A5" w14:textId="77777777" w:rsidR="00572690" w:rsidRPr="00A83F4F" w:rsidRDefault="00572690" w:rsidP="00572690">
            <w:pPr>
              <w:spacing w:after="0"/>
              <w:rPr>
                <w:color w:val="000000" w:themeColor="text1"/>
                <w:szCs w:val="24"/>
              </w:rPr>
            </w:pPr>
          </w:p>
          <w:p w14:paraId="50881B24" w14:textId="77777777" w:rsidR="00572690" w:rsidRDefault="00572690" w:rsidP="00572690">
            <w:pPr>
              <w:spacing w:after="0"/>
              <w:rPr>
                <w:color w:val="000000" w:themeColor="text1"/>
                <w:szCs w:val="24"/>
              </w:rPr>
            </w:pPr>
          </w:p>
          <w:p w14:paraId="7A4E2714" w14:textId="2608D307" w:rsidR="008356B0" w:rsidRPr="00A83F4F" w:rsidRDefault="008356B0" w:rsidP="00572690">
            <w:pPr>
              <w:spacing w:after="0"/>
              <w:rPr>
                <w:color w:val="000000" w:themeColor="text1"/>
                <w:szCs w:val="24"/>
              </w:rPr>
            </w:pPr>
          </w:p>
        </w:tc>
      </w:tr>
      <w:tr w:rsidR="00A83F4F" w:rsidRPr="00A83F4F" w14:paraId="15773841" w14:textId="77777777" w:rsidTr="004E7131">
        <w:tc>
          <w:tcPr>
            <w:tcW w:w="2122" w:type="dxa"/>
            <w:shd w:val="clear" w:color="auto" w:fill="B51B7A"/>
          </w:tcPr>
          <w:p w14:paraId="249F3BF2" w14:textId="45C87849" w:rsidR="00572690" w:rsidRPr="004E7131" w:rsidRDefault="008356B0" w:rsidP="00572690">
            <w:pPr>
              <w:spacing w:after="0"/>
              <w:rPr>
                <w:b/>
                <w:bCs/>
                <w:color w:val="FFFFFF" w:themeColor="background1"/>
                <w:szCs w:val="24"/>
              </w:rPr>
            </w:pPr>
            <w:r w:rsidRPr="004E7131">
              <w:rPr>
                <w:b/>
                <w:bCs/>
                <w:color w:val="FFFFFF" w:themeColor="background1"/>
                <w:szCs w:val="24"/>
              </w:rPr>
              <w:t>Code of Conduct</w:t>
            </w:r>
          </w:p>
        </w:tc>
        <w:tc>
          <w:tcPr>
            <w:tcW w:w="7649" w:type="dxa"/>
          </w:tcPr>
          <w:p w14:paraId="390B6F2C" w14:textId="77777777" w:rsidR="00572690" w:rsidRPr="00A83F4F" w:rsidRDefault="00572690" w:rsidP="00572690">
            <w:pPr>
              <w:spacing w:after="0"/>
              <w:rPr>
                <w:color w:val="000000" w:themeColor="text1"/>
                <w:szCs w:val="24"/>
              </w:rPr>
            </w:pPr>
          </w:p>
          <w:p w14:paraId="02663B52" w14:textId="77777777" w:rsidR="00572690" w:rsidRDefault="00572690" w:rsidP="00572690">
            <w:pPr>
              <w:spacing w:after="0"/>
              <w:rPr>
                <w:color w:val="000000" w:themeColor="text1"/>
                <w:szCs w:val="24"/>
              </w:rPr>
            </w:pPr>
          </w:p>
          <w:p w14:paraId="0BCB6891" w14:textId="3B948165" w:rsidR="008356B0" w:rsidRPr="00A83F4F" w:rsidRDefault="008356B0" w:rsidP="00572690">
            <w:pPr>
              <w:spacing w:after="0"/>
              <w:rPr>
                <w:color w:val="000000" w:themeColor="text1"/>
                <w:szCs w:val="24"/>
              </w:rPr>
            </w:pPr>
          </w:p>
        </w:tc>
      </w:tr>
      <w:tr w:rsidR="00A83F4F" w:rsidRPr="00A83F4F" w14:paraId="364D880A" w14:textId="77777777" w:rsidTr="004E7131">
        <w:tc>
          <w:tcPr>
            <w:tcW w:w="2122" w:type="dxa"/>
            <w:shd w:val="clear" w:color="auto" w:fill="B51B7A"/>
          </w:tcPr>
          <w:p w14:paraId="19B5C439" w14:textId="0CD10356" w:rsidR="00572690" w:rsidRPr="004E7131" w:rsidRDefault="008356B0" w:rsidP="00572690">
            <w:pPr>
              <w:spacing w:after="0"/>
              <w:rPr>
                <w:b/>
                <w:bCs/>
                <w:color w:val="FFFFFF" w:themeColor="background1"/>
                <w:szCs w:val="24"/>
              </w:rPr>
            </w:pPr>
            <w:r w:rsidRPr="004E7131">
              <w:rPr>
                <w:b/>
                <w:bCs/>
                <w:color w:val="FFFFFF" w:themeColor="background1"/>
                <w:szCs w:val="24"/>
              </w:rPr>
              <w:t>How You Want to be Seen</w:t>
            </w:r>
          </w:p>
        </w:tc>
        <w:tc>
          <w:tcPr>
            <w:tcW w:w="7649" w:type="dxa"/>
          </w:tcPr>
          <w:p w14:paraId="35A0A202" w14:textId="77777777" w:rsidR="00572690" w:rsidRPr="00A83F4F" w:rsidRDefault="00572690" w:rsidP="00572690">
            <w:pPr>
              <w:spacing w:after="0"/>
              <w:rPr>
                <w:color w:val="000000" w:themeColor="text1"/>
                <w:szCs w:val="24"/>
              </w:rPr>
            </w:pPr>
          </w:p>
          <w:p w14:paraId="0BDC63BD" w14:textId="77777777" w:rsidR="00572690" w:rsidRDefault="00572690" w:rsidP="00572690">
            <w:pPr>
              <w:spacing w:after="0"/>
              <w:rPr>
                <w:color w:val="000000" w:themeColor="text1"/>
                <w:szCs w:val="24"/>
              </w:rPr>
            </w:pPr>
          </w:p>
          <w:p w14:paraId="6D35716E" w14:textId="71436503" w:rsidR="008356B0" w:rsidRPr="00A83F4F" w:rsidRDefault="008356B0" w:rsidP="00572690">
            <w:pPr>
              <w:spacing w:after="0"/>
              <w:rPr>
                <w:color w:val="000000" w:themeColor="text1"/>
                <w:szCs w:val="24"/>
              </w:rPr>
            </w:pPr>
          </w:p>
        </w:tc>
      </w:tr>
      <w:tr w:rsidR="008356B0" w:rsidRPr="00A83F4F" w14:paraId="3E6A564A" w14:textId="77777777" w:rsidTr="004E7131">
        <w:trPr>
          <w:trHeight w:val="727"/>
        </w:trPr>
        <w:tc>
          <w:tcPr>
            <w:tcW w:w="2122" w:type="dxa"/>
            <w:shd w:val="clear" w:color="auto" w:fill="B51B7A"/>
          </w:tcPr>
          <w:p w14:paraId="4F12756B" w14:textId="292AA6A7" w:rsidR="008356B0" w:rsidRPr="004E7131" w:rsidRDefault="008356B0" w:rsidP="00572690">
            <w:pPr>
              <w:spacing w:after="0"/>
              <w:rPr>
                <w:b/>
                <w:bCs/>
                <w:color w:val="FFFFFF" w:themeColor="background1"/>
                <w:szCs w:val="24"/>
              </w:rPr>
            </w:pPr>
            <w:r w:rsidRPr="004E7131">
              <w:rPr>
                <w:b/>
                <w:bCs/>
                <w:color w:val="FFFFFF" w:themeColor="background1"/>
                <w:szCs w:val="24"/>
              </w:rPr>
              <w:t xml:space="preserve">Message </w:t>
            </w:r>
          </w:p>
        </w:tc>
        <w:tc>
          <w:tcPr>
            <w:tcW w:w="7649" w:type="dxa"/>
          </w:tcPr>
          <w:p w14:paraId="122F5F5E" w14:textId="21F3FEDB" w:rsidR="008356B0" w:rsidRPr="00A83F4F" w:rsidRDefault="008356B0" w:rsidP="00572690">
            <w:pPr>
              <w:spacing w:after="0"/>
              <w:rPr>
                <w:color w:val="000000" w:themeColor="text1"/>
                <w:szCs w:val="24"/>
              </w:rPr>
            </w:pPr>
          </w:p>
        </w:tc>
      </w:tr>
    </w:tbl>
    <w:p w14:paraId="7AEA4046" w14:textId="660EE605" w:rsidR="00572690" w:rsidRPr="00A83F4F" w:rsidRDefault="00F03404" w:rsidP="00DF7DBB">
      <w:pPr>
        <w:pStyle w:val="Heading2"/>
      </w:pPr>
      <w:r w:rsidRPr="00A83F4F">
        <w:br w:type="page"/>
      </w:r>
      <w:r w:rsidR="00572690" w:rsidRPr="00A83F4F">
        <w:lastRenderedPageBreak/>
        <w:t xml:space="preserve">ACTIVITY #2 </w:t>
      </w:r>
      <w:r w:rsidR="008356B0">
        <w:t>Brand vision</w:t>
      </w:r>
    </w:p>
    <w:p w14:paraId="0786977E" w14:textId="34BD66F9" w:rsidR="00B65B32" w:rsidRPr="00A83F4F" w:rsidRDefault="004626D9" w:rsidP="00B65B32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Identify your vision for your brand.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6095"/>
      </w:tblGrid>
      <w:tr w:rsidR="004E7131" w:rsidRPr="00A83F4F" w14:paraId="1CFB4211" w14:textId="77777777" w:rsidTr="004E7131">
        <w:tc>
          <w:tcPr>
            <w:tcW w:w="3539" w:type="dxa"/>
            <w:shd w:val="clear" w:color="auto" w:fill="B51B7A"/>
          </w:tcPr>
          <w:p w14:paraId="2E086052" w14:textId="6936BC3C" w:rsidR="004E7131" w:rsidRPr="004E7131" w:rsidRDefault="004E7131" w:rsidP="004E7131">
            <w:pPr>
              <w:spacing w:after="0"/>
              <w:jc w:val="center"/>
              <w:rPr>
                <w:b/>
                <w:bCs/>
                <w:color w:val="FFFFFF" w:themeColor="background1"/>
                <w:szCs w:val="24"/>
                <w:lang w:val="en-AU"/>
              </w:rPr>
            </w:pPr>
            <w:r w:rsidRPr="004E7131">
              <w:rPr>
                <w:b/>
                <w:bCs/>
                <w:color w:val="FFFFFF" w:themeColor="background1"/>
                <w:szCs w:val="24"/>
                <w:lang w:val="en-AU"/>
              </w:rPr>
              <w:t>Vision Pillar</w:t>
            </w:r>
          </w:p>
        </w:tc>
        <w:tc>
          <w:tcPr>
            <w:tcW w:w="6095" w:type="dxa"/>
            <w:shd w:val="clear" w:color="auto" w:fill="B51B7A"/>
          </w:tcPr>
          <w:p w14:paraId="7C128DE8" w14:textId="77777777" w:rsidR="004E7131" w:rsidRPr="004E7131" w:rsidRDefault="004E7131" w:rsidP="004E7131">
            <w:pPr>
              <w:spacing w:after="0"/>
              <w:jc w:val="center"/>
              <w:rPr>
                <w:b/>
                <w:bCs/>
                <w:color w:val="FFFFFF" w:themeColor="background1"/>
                <w:szCs w:val="24"/>
                <w:lang w:val="en-AU"/>
              </w:rPr>
            </w:pPr>
            <w:r w:rsidRPr="004E7131">
              <w:rPr>
                <w:b/>
                <w:bCs/>
                <w:color w:val="FFFFFF" w:themeColor="background1"/>
                <w:szCs w:val="24"/>
                <w:lang w:val="en-AU"/>
              </w:rPr>
              <w:t>Your Vision Statement</w:t>
            </w:r>
          </w:p>
          <w:p w14:paraId="1263E2AA" w14:textId="0F2BFBF5" w:rsidR="004E7131" w:rsidRPr="004E7131" w:rsidRDefault="004E7131" w:rsidP="004E7131">
            <w:pPr>
              <w:spacing w:after="0"/>
              <w:jc w:val="center"/>
              <w:rPr>
                <w:b/>
                <w:bCs/>
                <w:color w:val="FFFFFF" w:themeColor="background1"/>
                <w:szCs w:val="24"/>
                <w:lang w:val="en-AU"/>
              </w:rPr>
            </w:pPr>
          </w:p>
        </w:tc>
      </w:tr>
      <w:tr w:rsidR="00A83F4F" w:rsidRPr="00A83F4F" w14:paraId="25FD8BA3" w14:textId="77777777" w:rsidTr="00B65B32">
        <w:tc>
          <w:tcPr>
            <w:tcW w:w="3539" w:type="dxa"/>
          </w:tcPr>
          <w:p w14:paraId="61A05BD7" w14:textId="77777777" w:rsidR="00B65B32" w:rsidRDefault="00B65B32" w:rsidP="00B65B32">
            <w:pPr>
              <w:spacing w:after="0" w:line="288" w:lineRule="auto"/>
              <w:rPr>
                <w:b/>
                <w:bCs/>
                <w:color w:val="000000" w:themeColor="text1"/>
                <w:szCs w:val="24"/>
                <w:lang w:val="en-AU"/>
              </w:rPr>
            </w:pPr>
            <w:r w:rsidRPr="00A83F4F">
              <w:rPr>
                <w:b/>
                <w:bCs/>
                <w:color w:val="000000" w:themeColor="text1"/>
                <w:szCs w:val="24"/>
                <w:lang w:val="en-AU"/>
              </w:rPr>
              <w:t>Wh</w:t>
            </w:r>
            <w:r w:rsidR="004626D9">
              <w:rPr>
                <w:b/>
                <w:bCs/>
                <w:color w:val="000000" w:themeColor="text1"/>
                <w:szCs w:val="24"/>
                <w:lang w:val="en-AU"/>
              </w:rPr>
              <w:t>at would you love your brand to help you achieve?</w:t>
            </w:r>
          </w:p>
          <w:p w14:paraId="14C3D9B3" w14:textId="5FDCA43B" w:rsidR="004626D9" w:rsidRPr="004626D9" w:rsidRDefault="004626D9" w:rsidP="00B65B32">
            <w:pPr>
              <w:spacing w:after="0" w:line="288" w:lineRule="auto"/>
              <w:rPr>
                <w:color w:val="000000" w:themeColor="text1"/>
                <w:szCs w:val="24"/>
                <w:lang w:val="en-AU"/>
              </w:rPr>
            </w:pPr>
            <w:proofErr w:type="gramStart"/>
            <w:r w:rsidRPr="004626D9">
              <w:rPr>
                <w:color w:val="000000" w:themeColor="text1"/>
                <w:szCs w:val="24"/>
                <w:lang w:val="en-AU"/>
              </w:rPr>
              <w:t>E.g.</w:t>
            </w:r>
            <w:proofErr w:type="gramEnd"/>
            <w:r w:rsidRPr="004626D9">
              <w:rPr>
                <w:color w:val="000000" w:themeColor="text1"/>
                <w:szCs w:val="24"/>
                <w:lang w:val="en-AU"/>
              </w:rPr>
              <w:t xml:space="preserve"> Get sponsored</w:t>
            </w:r>
            <w:r w:rsidR="00241B8B">
              <w:rPr>
                <w:color w:val="000000" w:themeColor="text1"/>
                <w:szCs w:val="24"/>
                <w:lang w:val="en-AU"/>
              </w:rPr>
              <w:t>, start my own business, get better at social media.</w:t>
            </w:r>
          </w:p>
        </w:tc>
        <w:tc>
          <w:tcPr>
            <w:tcW w:w="6095" w:type="dxa"/>
          </w:tcPr>
          <w:p w14:paraId="388373C8" w14:textId="4F8AD60E" w:rsidR="00B65B32" w:rsidRPr="00A83F4F" w:rsidRDefault="00B65B32" w:rsidP="00B65B32">
            <w:pPr>
              <w:spacing w:after="0" w:line="288" w:lineRule="auto"/>
              <w:rPr>
                <w:color w:val="000000" w:themeColor="text1"/>
                <w:szCs w:val="24"/>
                <w:lang w:val="en-AU"/>
              </w:rPr>
            </w:pPr>
          </w:p>
        </w:tc>
      </w:tr>
      <w:tr w:rsidR="00241B8B" w:rsidRPr="00A83F4F" w14:paraId="0747F9E4" w14:textId="77777777" w:rsidTr="004334E6">
        <w:trPr>
          <w:trHeight w:val="1391"/>
        </w:trPr>
        <w:tc>
          <w:tcPr>
            <w:tcW w:w="3539" w:type="dxa"/>
          </w:tcPr>
          <w:p w14:paraId="2E37A227" w14:textId="77777777" w:rsidR="00241B8B" w:rsidRDefault="00241B8B" w:rsidP="00241B8B">
            <w:pPr>
              <w:spacing w:after="0" w:line="288" w:lineRule="auto"/>
              <w:rPr>
                <w:b/>
                <w:bCs/>
                <w:color w:val="000000" w:themeColor="text1"/>
                <w:szCs w:val="24"/>
                <w:lang w:val="en-AU"/>
              </w:rPr>
            </w:pPr>
            <w:r w:rsidRPr="00A83F4F">
              <w:rPr>
                <w:b/>
                <w:bCs/>
                <w:color w:val="000000" w:themeColor="text1"/>
                <w:szCs w:val="24"/>
                <w:lang w:val="en-AU"/>
              </w:rPr>
              <w:t>Wh</w:t>
            </w:r>
            <w:r>
              <w:rPr>
                <w:b/>
                <w:bCs/>
                <w:color w:val="000000" w:themeColor="text1"/>
                <w:szCs w:val="24"/>
                <w:lang w:val="en-AU"/>
              </w:rPr>
              <w:t>at skills would you like to develop by building your brand?</w:t>
            </w:r>
          </w:p>
          <w:p w14:paraId="49937D92" w14:textId="1B2A7D89" w:rsidR="00241B8B" w:rsidRPr="00241B8B" w:rsidRDefault="00241B8B" w:rsidP="00241B8B">
            <w:pPr>
              <w:spacing w:after="0" w:line="288" w:lineRule="auto"/>
              <w:rPr>
                <w:color w:val="000000" w:themeColor="text1"/>
                <w:szCs w:val="24"/>
                <w:lang w:val="en-AU"/>
              </w:rPr>
            </w:pPr>
            <w:proofErr w:type="gramStart"/>
            <w:r w:rsidRPr="00241B8B">
              <w:rPr>
                <w:color w:val="000000" w:themeColor="text1"/>
                <w:szCs w:val="24"/>
                <w:lang w:val="en-AU"/>
              </w:rPr>
              <w:t>E.g.</w:t>
            </w:r>
            <w:proofErr w:type="gramEnd"/>
            <w:r w:rsidRPr="00241B8B">
              <w:rPr>
                <w:color w:val="000000" w:themeColor="text1"/>
                <w:szCs w:val="24"/>
                <w:lang w:val="en-AU"/>
              </w:rPr>
              <w:t xml:space="preserve"> Communication, public speaking, social media.</w:t>
            </w:r>
          </w:p>
        </w:tc>
        <w:tc>
          <w:tcPr>
            <w:tcW w:w="6095" w:type="dxa"/>
          </w:tcPr>
          <w:p w14:paraId="3A45151E" w14:textId="481EBC13" w:rsidR="00241B8B" w:rsidRPr="00A83F4F" w:rsidRDefault="00241B8B" w:rsidP="00B65B32">
            <w:pPr>
              <w:spacing w:after="0" w:line="288" w:lineRule="auto"/>
              <w:rPr>
                <w:color w:val="000000" w:themeColor="text1"/>
                <w:szCs w:val="24"/>
                <w:lang w:val="en-AU"/>
              </w:rPr>
            </w:pPr>
          </w:p>
        </w:tc>
      </w:tr>
      <w:tr w:rsidR="00A83F4F" w:rsidRPr="00A83F4F" w14:paraId="38B2052E" w14:textId="77777777" w:rsidTr="00B65B32">
        <w:tc>
          <w:tcPr>
            <w:tcW w:w="3539" w:type="dxa"/>
          </w:tcPr>
          <w:p w14:paraId="47A57E94" w14:textId="21050A70" w:rsidR="004626D9" w:rsidRPr="00A83F4F" w:rsidRDefault="004626D9" w:rsidP="004626D9">
            <w:pPr>
              <w:spacing w:after="0" w:line="288" w:lineRule="auto"/>
              <w:rPr>
                <w:b/>
                <w:bCs/>
                <w:color w:val="000000" w:themeColor="text1"/>
                <w:szCs w:val="24"/>
                <w:lang w:val="en-AU"/>
              </w:rPr>
            </w:pPr>
            <w:r w:rsidRPr="00A83F4F">
              <w:rPr>
                <w:b/>
                <w:bCs/>
                <w:color w:val="000000" w:themeColor="text1"/>
                <w:szCs w:val="24"/>
                <w:lang w:val="en-AU"/>
              </w:rPr>
              <w:t xml:space="preserve">Who </w:t>
            </w:r>
            <w:r>
              <w:rPr>
                <w:b/>
                <w:bCs/>
                <w:color w:val="000000" w:themeColor="text1"/>
                <w:szCs w:val="24"/>
                <w:lang w:val="en-AU"/>
              </w:rPr>
              <w:t>would you love to help, inspire or motivate by building your brand?</w:t>
            </w:r>
            <w:r w:rsidRPr="00A83F4F">
              <w:rPr>
                <w:b/>
                <w:bCs/>
                <w:color w:val="000000" w:themeColor="text1"/>
                <w:szCs w:val="24"/>
                <w:lang w:val="en-AU"/>
              </w:rPr>
              <w:br/>
            </w:r>
            <w:proofErr w:type="gramStart"/>
            <w:r>
              <w:rPr>
                <w:color w:val="000000" w:themeColor="text1"/>
                <w:szCs w:val="24"/>
                <w:lang w:val="en-AU"/>
              </w:rPr>
              <w:t>E.g.</w:t>
            </w:r>
            <w:proofErr w:type="gramEnd"/>
            <w:r>
              <w:rPr>
                <w:color w:val="000000" w:themeColor="text1"/>
                <w:szCs w:val="24"/>
                <w:lang w:val="en-AU"/>
              </w:rPr>
              <w:t xml:space="preserve"> </w:t>
            </w:r>
            <w:r w:rsidR="00E56605">
              <w:rPr>
                <w:color w:val="000000" w:themeColor="text1"/>
                <w:szCs w:val="24"/>
                <w:lang w:val="en-AU"/>
              </w:rPr>
              <w:t>I</w:t>
            </w:r>
            <w:r>
              <w:rPr>
                <w:color w:val="000000" w:themeColor="text1"/>
                <w:szCs w:val="24"/>
                <w:lang w:val="en-AU"/>
              </w:rPr>
              <w:t>nspire other women in sport</w:t>
            </w:r>
            <w:r w:rsidR="00241B8B">
              <w:rPr>
                <w:color w:val="000000" w:themeColor="text1"/>
                <w:szCs w:val="24"/>
                <w:lang w:val="en-AU"/>
              </w:rPr>
              <w:t>.</w:t>
            </w:r>
          </w:p>
          <w:p w14:paraId="7273FB31" w14:textId="77777777" w:rsidR="00B65B32" w:rsidRPr="00A83F4F" w:rsidRDefault="00B65B32" w:rsidP="00B65B32">
            <w:pPr>
              <w:spacing w:after="0" w:line="288" w:lineRule="auto"/>
              <w:rPr>
                <w:b/>
                <w:bCs/>
                <w:color w:val="000000" w:themeColor="text1"/>
                <w:szCs w:val="24"/>
                <w:lang w:val="en-AU"/>
              </w:rPr>
            </w:pPr>
          </w:p>
        </w:tc>
        <w:tc>
          <w:tcPr>
            <w:tcW w:w="6095" w:type="dxa"/>
          </w:tcPr>
          <w:p w14:paraId="667885CD" w14:textId="09E2E6F9" w:rsidR="00B65B32" w:rsidRPr="00A83F4F" w:rsidRDefault="00B65B32" w:rsidP="00B65B32">
            <w:pPr>
              <w:spacing w:after="0" w:line="288" w:lineRule="auto"/>
              <w:rPr>
                <w:color w:val="000000" w:themeColor="text1"/>
                <w:szCs w:val="24"/>
                <w:lang w:val="en-AU"/>
              </w:rPr>
            </w:pPr>
          </w:p>
        </w:tc>
      </w:tr>
    </w:tbl>
    <w:p w14:paraId="6840F42B" w14:textId="77777777" w:rsidR="00572690" w:rsidRPr="00A83F4F" w:rsidRDefault="00572690" w:rsidP="00572690">
      <w:pPr>
        <w:rPr>
          <w:color w:val="000000" w:themeColor="text1"/>
          <w:sz w:val="28"/>
        </w:rPr>
      </w:pPr>
    </w:p>
    <w:p w14:paraId="36E4784D" w14:textId="5C467DB2" w:rsidR="00A83F4F" w:rsidRPr="00A83F4F" w:rsidRDefault="00360786" w:rsidP="00A83F4F">
      <w:pPr>
        <w:pStyle w:val="Heading2"/>
      </w:pPr>
      <w:r w:rsidRPr="00A83F4F">
        <w:br w:type="page"/>
      </w:r>
      <w:r w:rsidR="00A83F4F" w:rsidRPr="00A83F4F">
        <w:lastRenderedPageBreak/>
        <w:t xml:space="preserve">ACTIVITY #3 </w:t>
      </w:r>
      <w:r w:rsidR="00D6014B">
        <w:t xml:space="preserve">instructions: </w:t>
      </w:r>
      <w:r w:rsidR="00241B8B">
        <w:t>athlete brand snapshot</w:t>
      </w:r>
      <w:r w:rsidR="00D6014B">
        <w:t xml:space="preserve"> </w:t>
      </w:r>
    </w:p>
    <w:p w14:paraId="4BF89BC4" w14:textId="4FBCA20B" w:rsidR="00360786" w:rsidRDefault="00241B8B" w:rsidP="00A83F4F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This is an optional activity you can complete after the session to help you create a snapshot of your brand elements.</w:t>
      </w:r>
    </w:p>
    <w:p w14:paraId="7293FE9A" w14:textId="65B5067C" w:rsidR="00241B8B" w:rsidRDefault="00241B8B" w:rsidP="00A83F4F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This activity will help you bring your brand elements together into a </w:t>
      </w:r>
      <w:proofErr w:type="spellStart"/>
      <w:r>
        <w:rPr>
          <w:color w:val="000000" w:themeColor="text1"/>
          <w:szCs w:val="24"/>
        </w:rPr>
        <w:t>centralised</w:t>
      </w:r>
      <w:proofErr w:type="spellEnd"/>
      <w:r>
        <w:rPr>
          <w:color w:val="000000" w:themeColor="text1"/>
          <w:szCs w:val="24"/>
        </w:rPr>
        <w:t xml:space="preserve"> snapshot, making it easier for you to </w:t>
      </w:r>
      <w:r w:rsidR="000F4D11">
        <w:rPr>
          <w:color w:val="000000" w:themeColor="text1"/>
          <w:szCs w:val="24"/>
        </w:rPr>
        <w:t>communicate your brand quickly and clearly</w:t>
      </w:r>
      <w:r>
        <w:rPr>
          <w:color w:val="000000" w:themeColor="text1"/>
          <w:szCs w:val="24"/>
        </w:rPr>
        <w:t>.</w:t>
      </w:r>
    </w:p>
    <w:p w14:paraId="7228D02D" w14:textId="3CB821A3" w:rsidR="00E56605" w:rsidRDefault="00E56605" w:rsidP="00A83F4F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You’ve already done the hard by identifying your brand elements, so this isn’t about coming up with new ideas. Instead, this is your first chance to have a go at communicating your brand and bringing it all together. </w:t>
      </w:r>
    </w:p>
    <w:p w14:paraId="4FD8731C" w14:textId="1776BF9F" w:rsidR="00241B8B" w:rsidRPr="00E56605" w:rsidRDefault="00241B8B" w:rsidP="00A83F4F">
      <w:pPr>
        <w:rPr>
          <w:b/>
          <w:bCs/>
          <w:color w:val="000000" w:themeColor="text1"/>
          <w:szCs w:val="24"/>
        </w:rPr>
      </w:pPr>
      <w:r w:rsidRPr="00E56605">
        <w:rPr>
          <w:b/>
          <w:bCs/>
          <w:color w:val="000000" w:themeColor="text1"/>
          <w:szCs w:val="24"/>
        </w:rPr>
        <w:t>How to complete the activity</w:t>
      </w:r>
    </w:p>
    <w:p w14:paraId="7E4A594F" w14:textId="73980A85" w:rsidR="00241B8B" w:rsidRDefault="00241B8B" w:rsidP="00241B8B">
      <w:pPr>
        <w:pStyle w:val="ListParagraph"/>
        <w:numPr>
          <w:ilvl w:val="0"/>
          <w:numId w:val="13"/>
        </w:num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Write down the IMPRESSION you want to leave. </w:t>
      </w:r>
      <w:r w:rsidR="00D6014B">
        <w:rPr>
          <w:color w:val="000000" w:themeColor="text1"/>
          <w:szCs w:val="24"/>
        </w:rPr>
        <w:t>How do you want people to remember you? Look back at your brand elements and see if there are any consistent themes or words.</w:t>
      </w:r>
    </w:p>
    <w:p w14:paraId="4E1C534B" w14:textId="4DECA774" w:rsidR="00D6014B" w:rsidRDefault="00D6014B" w:rsidP="00241B8B">
      <w:pPr>
        <w:pStyle w:val="ListParagraph"/>
        <w:numPr>
          <w:ilvl w:val="0"/>
          <w:numId w:val="13"/>
        </w:num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Write down the IMPACT you want to create. What do you want to be remembered for having done? Look back at your brand elements (particularly your passions, </w:t>
      </w:r>
      <w:proofErr w:type="gramStart"/>
      <w:r>
        <w:rPr>
          <w:color w:val="000000" w:themeColor="text1"/>
          <w:szCs w:val="24"/>
        </w:rPr>
        <w:t>interests</w:t>
      </w:r>
      <w:proofErr w:type="gramEnd"/>
      <w:r>
        <w:rPr>
          <w:color w:val="000000" w:themeColor="text1"/>
          <w:szCs w:val="24"/>
        </w:rPr>
        <w:t xml:space="preserve"> and message) and think about who you want to help or inspire or anything you want to be remembered for having achieved/done. </w:t>
      </w:r>
      <w:proofErr w:type="gramStart"/>
      <w:r>
        <w:rPr>
          <w:color w:val="000000" w:themeColor="text1"/>
          <w:szCs w:val="24"/>
        </w:rPr>
        <w:t>E.g.</w:t>
      </w:r>
      <w:proofErr w:type="gramEnd"/>
      <w:r>
        <w:rPr>
          <w:color w:val="000000" w:themeColor="text1"/>
          <w:szCs w:val="24"/>
        </w:rPr>
        <w:t xml:space="preserve"> inspiring women in sport, being an advocate for sustainability, motivating people to chase their own dreams.</w:t>
      </w:r>
    </w:p>
    <w:p w14:paraId="73D5BCA7" w14:textId="1D99C8C5" w:rsidR="00D6014B" w:rsidRDefault="00D6014B" w:rsidP="00241B8B">
      <w:pPr>
        <w:pStyle w:val="ListParagraph"/>
        <w:numPr>
          <w:ilvl w:val="0"/>
          <w:numId w:val="13"/>
        </w:num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From here, you can combine your impact and impression into one statement. This </w:t>
      </w:r>
      <w:r w:rsidR="00E56605">
        <w:rPr>
          <w:color w:val="000000" w:themeColor="text1"/>
          <w:szCs w:val="24"/>
        </w:rPr>
        <w:t xml:space="preserve">step is </w:t>
      </w:r>
      <w:r>
        <w:rPr>
          <w:color w:val="000000" w:themeColor="text1"/>
          <w:szCs w:val="24"/>
        </w:rPr>
        <w:t xml:space="preserve">optional. </w:t>
      </w:r>
    </w:p>
    <w:p w14:paraId="0C02652F" w14:textId="740BDF80" w:rsidR="00D6014B" w:rsidRPr="00D6014B" w:rsidRDefault="00D6014B" w:rsidP="00D6014B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Go to the next page to complete the activity.</w:t>
      </w:r>
    </w:p>
    <w:p w14:paraId="46F54528" w14:textId="77777777" w:rsidR="00360786" w:rsidRPr="00A83F4F" w:rsidRDefault="00360786" w:rsidP="004F7E0E">
      <w:pPr>
        <w:spacing w:after="0"/>
        <w:rPr>
          <w:color w:val="000000" w:themeColor="text1"/>
          <w:sz w:val="28"/>
        </w:rPr>
      </w:pPr>
    </w:p>
    <w:p w14:paraId="382D72A0" w14:textId="77777777" w:rsidR="001436A2" w:rsidRPr="00A83F4F" w:rsidRDefault="001436A2" w:rsidP="00572690">
      <w:pPr>
        <w:rPr>
          <w:b/>
          <w:bCs/>
          <w:color w:val="000000" w:themeColor="text1"/>
        </w:rPr>
        <w:sectPr w:rsidR="001436A2" w:rsidRPr="00A83F4F" w:rsidSect="004F7E0E">
          <w:footerReference w:type="default" r:id="rId10"/>
          <w:footerReference w:type="first" r:id="rId11"/>
          <w:pgSz w:w="12240" w:h="15840" w:code="1"/>
          <w:pgMar w:top="1094" w:right="1249" w:bottom="1771" w:left="1210" w:header="720" w:footer="720" w:gutter="0"/>
          <w:cols w:space="720"/>
          <w:titlePg/>
          <w:docGrid w:linePitch="381"/>
        </w:sectPr>
      </w:pPr>
    </w:p>
    <w:p w14:paraId="74C5E13E" w14:textId="2426A68F" w:rsidR="00572690" w:rsidRPr="00A83F4F" w:rsidRDefault="00D6014B" w:rsidP="00DF7DBB">
      <w:pPr>
        <w:pStyle w:val="Heading2"/>
      </w:pPr>
      <w:r>
        <w:lastRenderedPageBreak/>
        <w:t xml:space="preserve">activity #3 athlete brand snapshot </w:t>
      </w:r>
    </w:p>
    <w:p w14:paraId="3F8C5EB5" w14:textId="6AE503D8" w:rsidR="00754676" w:rsidRDefault="00D6014B" w:rsidP="00D6014B">
      <w:pPr>
        <w:pStyle w:val="Header"/>
        <w:rPr>
          <w:color w:val="000000" w:themeColor="text1"/>
        </w:rPr>
      </w:pPr>
      <w:r>
        <w:rPr>
          <w:color w:val="000000" w:themeColor="text1"/>
        </w:rPr>
        <w:t>Complete the activity below.</w:t>
      </w:r>
    </w:p>
    <w:p w14:paraId="73F84086" w14:textId="77777777" w:rsidR="00D6014B" w:rsidRDefault="00D6014B" w:rsidP="00D6014B">
      <w:pPr>
        <w:pStyle w:val="Header"/>
        <w:rPr>
          <w:color w:val="000000" w:themeColor="text1"/>
        </w:rPr>
      </w:pPr>
    </w:p>
    <w:p w14:paraId="74FBEC58" w14:textId="2A51C5D5" w:rsidR="00D6014B" w:rsidRPr="00D6014B" w:rsidRDefault="00D6014B" w:rsidP="00D6014B">
      <w:pPr>
        <w:pStyle w:val="Header"/>
        <w:rPr>
          <w:b/>
          <w:bCs/>
          <w:color w:val="000000" w:themeColor="text1"/>
        </w:rPr>
      </w:pPr>
      <w:r w:rsidRPr="00D6014B">
        <w:rPr>
          <w:b/>
          <w:bCs/>
          <w:color w:val="000000" w:themeColor="text1"/>
        </w:rPr>
        <w:t>The Impression I Leave</w:t>
      </w:r>
    </w:p>
    <w:p w14:paraId="0A575D98" w14:textId="77777777" w:rsidR="00A15754" w:rsidRPr="00A83F4F" w:rsidRDefault="00A15754" w:rsidP="00A15754">
      <w:pPr>
        <w:spacing w:after="0" w:line="360" w:lineRule="auto"/>
        <w:rPr>
          <w:b/>
          <w:color w:val="000000" w:themeColor="text1"/>
        </w:rPr>
      </w:pPr>
    </w:p>
    <w:p w14:paraId="39AB02E7" w14:textId="77777777" w:rsidR="00D6014B" w:rsidRDefault="00D6014B">
      <w:pPr>
        <w:rPr>
          <w:bCs/>
          <w:color w:val="000000" w:themeColor="text1"/>
        </w:rPr>
      </w:pPr>
      <w:proofErr w:type="gramStart"/>
      <w:r w:rsidRPr="00D6014B">
        <w:rPr>
          <w:bCs/>
          <w:color w:val="000000" w:themeColor="text1"/>
        </w:rPr>
        <w:t>E.g.</w:t>
      </w:r>
      <w:proofErr w:type="gramEnd"/>
      <w:r w:rsidRPr="00D6014B">
        <w:rPr>
          <w:bCs/>
          <w:color w:val="000000" w:themeColor="text1"/>
        </w:rPr>
        <w:t xml:space="preserve"> “I am an empathetic leader, a chatterbox and a style-loving athlete that takes a creative approach to everything I do.”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D6014B" w14:paraId="619C608C" w14:textId="77777777" w:rsidTr="00D6014B">
        <w:trPr>
          <w:trHeight w:val="1728"/>
        </w:trPr>
        <w:tc>
          <w:tcPr>
            <w:tcW w:w="9771" w:type="dxa"/>
          </w:tcPr>
          <w:p w14:paraId="33B92A66" w14:textId="77777777" w:rsidR="00D6014B" w:rsidRDefault="00D6014B">
            <w:pPr>
              <w:rPr>
                <w:bCs/>
                <w:color w:val="000000" w:themeColor="text1"/>
              </w:rPr>
            </w:pPr>
          </w:p>
        </w:tc>
      </w:tr>
    </w:tbl>
    <w:p w14:paraId="793A5AE3" w14:textId="77777777" w:rsidR="00D6014B" w:rsidRDefault="00D6014B">
      <w:pPr>
        <w:rPr>
          <w:bCs/>
          <w:color w:val="000000" w:themeColor="text1"/>
        </w:rPr>
      </w:pPr>
    </w:p>
    <w:p w14:paraId="4EBDB578" w14:textId="7B5910B4" w:rsidR="00D6014B" w:rsidRPr="00D6014B" w:rsidRDefault="00D6014B" w:rsidP="00D6014B">
      <w:pPr>
        <w:pStyle w:val="Header"/>
        <w:rPr>
          <w:b/>
          <w:bCs/>
          <w:color w:val="000000" w:themeColor="text1"/>
        </w:rPr>
      </w:pPr>
      <w:r w:rsidRPr="00D6014B">
        <w:rPr>
          <w:b/>
          <w:bCs/>
          <w:color w:val="000000" w:themeColor="text1"/>
        </w:rPr>
        <w:t xml:space="preserve">The </w:t>
      </w:r>
      <w:r>
        <w:rPr>
          <w:b/>
          <w:bCs/>
          <w:color w:val="000000" w:themeColor="text1"/>
        </w:rPr>
        <w:t>Impact</w:t>
      </w:r>
      <w:r w:rsidRPr="00D6014B">
        <w:rPr>
          <w:b/>
          <w:bCs/>
          <w:color w:val="000000" w:themeColor="text1"/>
        </w:rPr>
        <w:t xml:space="preserve"> I </w:t>
      </w:r>
      <w:r>
        <w:rPr>
          <w:b/>
          <w:bCs/>
          <w:color w:val="000000" w:themeColor="text1"/>
        </w:rPr>
        <w:t>Will Create</w:t>
      </w:r>
    </w:p>
    <w:p w14:paraId="5EE791EF" w14:textId="77777777" w:rsidR="00D6014B" w:rsidRPr="00A83F4F" w:rsidRDefault="00D6014B" w:rsidP="00D6014B">
      <w:pPr>
        <w:spacing w:after="0" w:line="360" w:lineRule="auto"/>
        <w:rPr>
          <w:b/>
          <w:color w:val="000000" w:themeColor="text1"/>
        </w:rPr>
      </w:pPr>
    </w:p>
    <w:p w14:paraId="74D679C1" w14:textId="7C20E9D6" w:rsidR="00D6014B" w:rsidRDefault="00D6014B" w:rsidP="00D6014B">
      <w:pPr>
        <w:rPr>
          <w:bCs/>
          <w:color w:val="000000" w:themeColor="text1"/>
        </w:rPr>
      </w:pPr>
      <w:proofErr w:type="gramStart"/>
      <w:r w:rsidRPr="00D6014B">
        <w:rPr>
          <w:bCs/>
          <w:color w:val="000000" w:themeColor="text1"/>
        </w:rPr>
        <w:t>E.g.</w:t>
      </w:r>
      <w:proofErr w:type="gramEnd"/>
      <w:r w:rsidRPr="00D6014B">
        <w:rPr>
          <w:bCs/>
          <w:color w:val="000000" w:themeColor="text1"/>
        </w:rPr>
        <w:t xml:space="preserve"> “I </w:t>
      </w:r>
      <w:r>
        <w:rPr>
          <w:bCs/>
          <w:color w:val="000000" w:themeColor="text1"/>
        </w:rPr>
        <w:t xml:space="preserve">want to change the narrative of women’s sport. I want to be remembered for showing the world we are exceptional high-performers and noisemakers.”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D6014B" w14:paraId="12E13759" w14:textId="77777777" w:rsidTr="00D6014B">
        <w:trPr>
          <w:trHeight w:val="1759"/>
        </w:trPr>
        <w:tc>
          <w:tcPr>
            <w:tcW w:w="9771" w:type="dxa"/>
          </w:tcPr>
          <w:p w14:paraId="30FDC7A8" w14:textId="77777777" w:rsidR="00D6014B" w:rsidRDefault="00D6014B" w:rsidP="00D6014B">
            <w:pPr>
              <w:rPr>
                <w:bCs/>
                <w:color w:val="000000" w:themeColor="text1"/>
              </w:rPr>
            </w:pPr>
          </w:p>
        </w:tc>
      </w:tr>
    </w:tbl>
    <w:p w14:paraId="7B36A428" w14:textId="77777777" w:rsidR="00D6014B" w:rsidRPr="00D6014B" w:rsidRDefault="00D6014B" w:rsidP="00D6014B">
      <w:pPr>
        <w:rPr>
          <w:b/>
          <w:color w:val="000000" w:themeColor="text1"/>
        </w:rPr>
      </w:pPr>
    </w:p>
    <w:p w14:paraId="3E134B45" w14:textId="1435170E" w:rsidR="00D6014B" w:rsidRPr="00D6014B" w:rsidRDefault="00D6014B" w:rsidP="00D6014B">
      <w:pPr>
        <w:rPr>
          <w:b/>
          <w:color w:val="000000" w:themeColor="text1"/>
        </w:rPr>
      </w:pPr>
      <w:r w:rsidRPr="00D6014B">
        <w:rPr>
          <w:b/>
          <w:color w:val="000000" w:themeColor="text1"/>
        </w:rPr>
        <w:t>Putting It All Together</w:t>
      </w:r>
    </w:p>
    <w:p w14:paraId="5A4972EC" w14:textId="0F10FBFE" w:rsidR="00D6014B" w:rsidRDefault="00D6014B" w:rsidP="00D6014B">
      <w:p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Combine your Impression and Impact statements to create a single snapshot of your brand. </w:t>
      </w:r>
      <w:proofErr w:type="gramStart"/>
      <w:r>
        <w:rPr>
          <w:bCs/>
          <w:color w:val="000000" w:themeColor="text1"/>
        </w:rPr>
        <w:t>E.g.</w:t>
      </w:r>
      <w:proofErr w:type="gramEnd"/>
      <w:r>
        <w:rPr>
          <w:bCs/>
          <w:color w:val="000000" w:themeColor="text1"/>
        </w:rPr>
        <w:t xml:space="preserve"> “I am a leader, chatterbox and style-loving athlete that is on a mission to change the narrative of women’s sport.”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D6014B" w14:paraId="17831AC1" w14:textId="77777777" w:rsidTr="00AA51A8">
        <w:trPr>
          <w:trHeight w:val="1541"/>
        </w:trPr>
        <w:tc>
          <w:tcPr>
            <w:tcW w:w="9771" w:type="dxa"/>
          </w:tcPr>
          <w:p w14:paraId="1D9C7D64" w14:textId="77777777" w:rsidR="00D6014B" w:rsidRDefault="00D6014B" w:rsidP="00D6014B">
            <w:pPr>
              <w:rPr>
                <w:bCs/>
                <w:color w:val="000000" w:themeColor="text1"/>
              </w:rPr>
            </w:pPr>
          </w:p>
        </w:tc>
      </w:tr>
    </w:tbl>
    <w:p w14:paraId="2786E90E" w14:textId="77777777" w:rsidR="00D6014B" w:rsidRDefault="00D6014B" w:rsidP="00D6014B">
      <w:pPr>
        <w:rPr>
          <w:bCs/>
          <w:color w:val="000000" w:themeColor="text1"/>
        </w:rPr>
      </w:pPr>
    </w:p>
    <w:sectPr w:rsidR="00D6014B" w:rsidSect="00272412">
      <w:footerReference w:type="default" r:id="rId12"/>
      <w:pgSz w:w="12240" w:h="15840" w:code="1"/>
      <w:pgMar w:top="1094" w:right="1249" w:bottom="1161" w:left="121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61697" w14:textId="77777777" w:rsidR="000A2538" w:rsidRDefault="000A2538">
      <w:pPr>
        <w:spacing w:line="240" w:lineRule="auto"/>
      </w:pPr>
      <w:r>
        <w:separator/>
      </w:r>
    </w:p>
    <w:p w14:paraId="134D8F07" w14:textId="77777777" w:rsidR="000A2538" w:rsidRDefault="000A2538"/>
  </w:endnote>
  <w:endnote w:type="continuationSeparator" w:id="0">
    <w:p w14:paraId="148BDDEC" w14:textId="77777777" w:rsidR="000A2538" w:rsidRDefault="000A2538">
      <w:pPr>
        <w:spacing w:line="240" w:lineRule="auto"/>
      </w:pPr>
      <w:r>
        <w:continuationSeparator/>
      </w:r>
    </w:p>
    <w:p w14:paraId="54CD6D64" w14:textId="77777777" w:rsidR="000A2538" w:rsidRDefault="000A25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820326"/>
      <w:docPartObj>
        <w:docPartGallery w:val="Page Numbers (Bottom of Page)"/>
        <w:docPartUnique/>
      </w:docPartObj>
    </w:sdtPr>
    <w:sdtContent>
      <w:p w14:paraId="488213EC" w14:textId="77777777" w:rsidR="00CB7D94" w:rsidRDefault="0000000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9790742"/>
      <w:docPartObj>
        <w:docPartGallery w:val="Page Numbers (Bottom of Page)"/>
        <w:docPartUnique/>
      </w:docPartObj>
    </w:sdtPr>
    <w:sdtContent>
      <w:p w14:paraId="2C2B245F" w14:textId="2C102B28" w:rsidR="00850358" w:rsidRPr="00272412" w:rsidRDefault="00272412" w:rsidP="0027241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7914505"/>
      <w:docPartObj>
        <w:docPartGallery w:val="Page Numbers (Bottom of Page)"/>
        <w:docPartUnique/>
      </w:docPartObj>
    </w:sdtPr>
    <w:sdtContent>
      <w:p w14:paraId="283D0509" w14:textId="77777777" w:rsidR="00272412" w:rsidRDefault="0027241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5631C" w14:textId="77777777" w:rsidR="000A2538" w:rsidRDefault="000A2538">
      <w:pPr>
        <w:spacing w:line="240" w:lineRule="auto"/>
      </w:pPr>
      <w:r>
        <w:separator/>
      </w:r>
    </w:p>
    <w:p w14:paraId="0947E98A" w14:textId="77777777" w:rsidR="000A2538" w:rsidRDefault="000A2538"/>
  </w:footnote>
  <w:footnote w:type="continuationSeparator" w:id="0">
    <w:p w14:paraId="22507E68" w14:textId="77777777" w:rsidR="000A2538" w:rsidRDefault="000A2538">
      <w:pPr>
        <w:spacing w:line="240" w:lineRule="auto"/>
      </w:pPr>
      <w:r>
        <w:continuationSeparator/>
      </w:r>
    </w:p>
    <w:p w14:paraId="050E1DB9" w14:textId="77777777" w:rsidR="000A2538" w:rsidRDefault="000A253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24B25"/>
    <w:multiLevelType w:val="hybridMultilevel"/>
    <w:tmpl w:val="BDA27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C3497"/>
    <w:multiLevelType w:val="hybridMultilevel"/>
    <w:tmpl w:val="8BB05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3393C"/>
    <w:multiLevelType w:val="hybridMultilevel"/>
    <w:tmpl w:val="F57C2E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1477FE"/>
    <w:multiLevelType w:val="hybridMultilevel"/>
    <w:tmpl w:val="5D3C4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661D69"/>
    <w:multiLevelType w:val="hybridMultilevel"/>
    <w:tmpl w:val="E728AB8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3644F6"/>
    <w:multiLevelType w:val="hybridMultilevel"/>
    <w:tmpl w:val="B024F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DD57A7"/>
    <w:multiLevelType w:val="hybridMultilevel"/>
    <w:tmpl w:val="D7A20E82"/>
    <w:lvl w:ilvl="0" w:tplc="49128F4E">
      <w:start w:val="5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AD6ACA"/>
    <w:multiLevelType w:val="hybridMultilevel"/>
    <w:tmpl w:val="2EFC05EC"/>
    <w:lvl w:ilvl="0" w:tplc="49128F4E">
      <w:start w:val="5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855017"/>
    <w:multiLevelType w:val="hybridMultilevel"/>
    <w:tmpl w:val="F57C2E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F700A8"/>
    <w:multiLevelType w:val="hybridMultilevel"/>
    <w:tmpl w:val="95AC6556"/>
    <w:lvl w:ilvl="0" w:tplc="CE423DE2">
      <w:start w:val="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5633C8"/>
    <w:multiLevelType w:val="hybridMultilevel"/>
    <w:tmpl w:val="625005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3C0891"/>
    <w:multiLevelType w:val="hybridMultilevel"/>
    <w:tmpl w:val="CB90E2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8F3573"/>
    <w:multiLevelType w:val="hybridMultilevel"/>
    <w:tmpl w:val="619C1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2749456">
    <w:abstractNumId w:val="9"/>
  </w:num>
  <w:num w:numId="2" w16cid:durableId="1075475150">
    <w:abstractNumId w:val="0"/>
  </w:num>
  <w:num w:numId="3" w16cid:durableId="390539200">
    <w:abstractNumId w:val="3"/>
  </w:num>
  <w:num w:numId="4" w16cid:durableId="910693913">
    <w:abstractNumId w:val="12"/>
  </w:num>
  <w:num w:numId="5" w16cid:durableId="1356686666">
    <w:abstractNumId w:val="7"/>
  </w:num>
  <w:num w:numId="6" w16cid:durableId="17391476">
    <w:abstractNumId w:val="2"/>
  </w:num>
  <w:num w:numId="7" w16cid:durableId="1142306223">
    <w:abstractNumId w:val="8"/>
  </w:num>
  <w:num w:numId="8" w16cid:durableId="1543980758">
    <w:abstractNumId w:val="6"/>
  </w:num>
  <w:num w:numId="9" w16cid:durableId="273950974">
    <w:abstractNumId w:val="4"/>
  </w:num>
  <w:num w:numId="10" w16cid:durableId="169372383">
    <w:abstractNumId w:val="1"/>
  </w:num>
  <w:num w:numId="11" w16cid:durableId="1296521786">
    <w:abstractNumId w:val="10"/>
  </w:num>
  <w:num w:numId="12" w16cid:durableId="1617061626">
    <w:abstractNumId w:val="5"/>
  </w:num>
  <w:num w:numId="13" w16cid:durableId="81121060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358"/>
    <w:rsid w:val="00034B47"/>
    <w:rsid w:val="00067144"/>
    <w:rsid w:val="00080A13"/>
    <w:rsid w:val="000A2538"/>
    <w:rsid w:val="000F4D11"/>
    <w:rsid w:val="001313B5"/>
    <w:rsid w:val="00135614"/>
    <w:rsid w:val="0014064F"/>
    <w:rsid w:val="001436A2"/>
    <w:rsid w:val="00160AA2"/>
    <w:rsid w:val="001C6DC2"/>
    <w:rsid w:val="00241B8B"/>
    <w:rsid w:val="00272412"/>
    <w:rsid w:val="002F34AC"/>
    <w:rsid w:val="00303F13"/>
    <w:rsid w:val="00360786"/>
    <w:rsid w:val="0039627F"/>
    <w:rsid w:val="003B5C26"/>
    <w:rsid w:val="003C7E06"/>
    <w:rsid w:val="004020EB"/>
    <w:rsid w:val="00432895"/>
    <w:rsid w:val="004626D9"/>
    <w:rsid w:val="00483F24"/>
    <w:rsid w:val="004E7131"/>
    <w:rsid w:val="004F7E0E"/>
    <w:rsid w:val="00524316"/>
    <w:rsid w:val="00572690"/>
    <w:rsid w:val="005B53A2"/>
    <w:rsid w:val="006063BA"/>
    <w:rsid w:val="0069518C"/>
    <w:rsid w:val="006E488F"/>
    <w:rsid w:val="00741FBE"/>
    <w:rsid w:val="007441C8"/>
    <w:rsid w:val="00754676"/>
    <w:rsid w:val="007C3733"/>
    <w:rsid w:val="0081300B"/>
    <w:rsid w:val="0083455A"/>
    <w:rsid w:val="008356B0"/>
    <w:rsid w:val="008356D9"/>
    <w:rsid w:val="00850358"/>
    <w:rsid w:val="008C12E5"/>
    <w:rsid w:val="008C61E3"/>
    <w:rsid w:val="008E68B7"/>
    <w:rsid w:val="0090152E"/>
    <w:rsid w:val="009029C5"/>
    <w:rsid w:val="009166C5"/>
    <w:rsid w:val="009233A4"/>
    <w:rsid w:val="00947D1C"/>
    <w:rsid w:val="009517C9"/>
    <w:rsid w:val="009773F5"/>
    <w:rsid w:val="00994682"/>
    <w:rsid w:val="009C393C"/>
    <w:rsid w:val="009D1DC4"/>
    <w:rsid w:val="00A10049"/>
    <w:rsid w:val="00A15754"/>
    <w:rsid w:val="00A31226"/>
    <w:rsid w:val="00A318AF"/>
    <w:rsid w:val="00A63E8F"/>
    <w:rsid w:val="00A83F4F"/>
    <w:rsid w:val="00A84F39"/>
    <w:rsid w:val="00AA51A8"/>
    <w:rsid w:val="00AB4B51"/>
    <w:rsid w:val="00B31962"/>
    <w:rsid w:val="00B65B32"/>
    <w:rsid w:val="00B70C1A"/>
    <w:rsid w:val="00BE66F4"/>
    <w:rsid w:val="00C53D0B"/>
    <w:rsid w:val="00C63743"/>
    <w:rsid w:val="00C7305B"/>
    <w:rsid w:val="00CB7D94"/>
    <w:rsid w:val="00CC7D63"/>
    <w:rsid w:val="00CD1781"/>
    <w:rsid w:val="00D163EB"/>
    <w:rsid w:val="00D30EA7"/>
    <w:rsid w:val="00D6014B"/>
    <w:rsid w:val="00DA7354"/>
    <w:rsid w:val="00DC349B"/>
    <w:rsid w:val="00DE63A9"/>
    <w:rsid w:val="00DF7DBB"/>
    <w:rsid w:val="00E5645E"/>
    <w:rsid w:val="00E56605"/>
    <w:rsid w:val="00EB4031"/>
    <w:rsid w:val="00EC62FF"/>
    <w:rsid w:val="00F03404"/>
    <w:rsid w:val="00F23AF2"/>
    <w:rsid w:val="00F5760E"/>
    <w:rsid w:val="00FB4C2C"/>
    <w:rsid w:val="00FF0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A450F3"/>
  <w15:chartTrackingRefBased/>
  <w15:docId w15:val="{FD299C0C-F043-3E4D-A55C-61B5853A1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83E41" w:themeColor="text2"/>
        <w:sz w:val="28"/>
        <w:szCs w:val="28"/>
        <w:lang w:val="en-US" w:eastAsia="ja-JP" w:bidi="ar-SA"/>
      </w:rPr>
    </w:rPrDefault>
    <w:pPrDefault>
      <w:pPr>
        <w:spacing w:after="3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3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37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8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786"/>
    <w:rPr>
      <w:sz w:val="24"/>
    </w:rPr>
  </w:style>
  <w:style w:type="paragraph" w:styleId="Heading1">
    <w:name w:val="heading 1"/>
    <w:basedOn w:val="Normal"/>
    <w:next w:val="Normal"/>
    <w:link w:val="Heading1Char"/>
    <w:uiPriority w:val="5"/>
    <w:qFormat/>
    <w:pPr>
      <w:keepNext/>
      <w:keepLines/>
      <w:spacing w:after="280" w:line="264" w:lineRule="auto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6"/>
    <w:qFormat/>
    <w:rsid w:val="00AB4B51"/>
    <w:pPr>
      <w:keepNext/>
      <w:keepLines/>
      <w:spacing w:before="140" w:after="120" w:line="264" w:lineRule="auto"/>
      <w:outlineLvl w:val="1"/>
    </w:pPr>
    <w:rPr>
      <w:rFonts w:asciiTheme="majorHAnsi" w:eastAsiaTheme="majorEastAsia" w:hAnsiTheme="majorHAnsi" w:cstheme="majorBidi"/>
      <w:b/>
      <w:caps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pPr>
      <w:keepNext/>
      <w:keepLines/>
      <w:spacing w:before="140" w:after="120" w:line="264" w:lineRule="auto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140" w:after="120" w:line="264" w:lineRule="auto"/>
      <w:outlineLvl w:val="3"/>
    </w:pPr>
    <w:rPr>
      <w:rFonts w:asciiTheme="majorHAnsi" w:eastAsiaTheme="majorEastAsia" w:hAnsiTheme="majorHAnsi" w:cstheme="majorBidi"/>
      <w:iCs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140" w:after="120" w:line="264" w:lineRule="auto"/>
      <w:outlineLvl w:val="4"/>
    </w:pPr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140" w:after="120" w:line="264" w:lineRule="auto"/>
      <w:outlineLvl w:val="5"/>
    </w:pPr>
    <w:rPr>
      <w:rFonts w:asciiTheme="majorHAnsi" w:eastAsiaTheme="majorEastAsia" w:hAnsiTheme="majorHAnsi" w:cstheme="majorBidi"/>
      <w:caps/>
      <w:color w:val="33B7D3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140" w:after="120" w:line="264" w:lineRule="auto"/>
      <w:outlineLvl w:val="6"/>
    </w:pPr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140" w:after="120" w:line="264" w:lineRule="auto"/>
      <w:outlineLvl w:val="7"/>
    </w:pPr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140" w:after="120" w:line="264" w:lineRule="auto"/>
      <w:outlineLvl w:val="8"/>
    </w:pPr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ipJournalTable">
    <w:name w:val="Trip Journal Table"/>
    <w:basedOn w:val="TableNormal"/>
    <w:uiPriority w:val="99"/>
    <w:tblPr>
      <w:tblBorders>
        <w:top w:val="single" w:sz="36" w:space="0" w:color="483E41" w:themeColor="text2"/>
        <w:insideH w:val="single" w:sz="12" w:space="0" w:color="483E41" w:themeColor="text2"/>
      </w:tblBorders>
      <w:tblCellMar>
        <w:top w:w="288" w:type="dxa"/>
        <w:left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color w:val="96858A" w:themeColor="text2" w:themeTint="99"/>
      <w:sz w:val="44"/>
    </w:rPr>
  </w:style>
  <w:style w:type="character" w:customStyle="1" w:styleId="FooterChar">
    <w:name w:val="Footer Char"/>
    <w:basedOn w:val="DefaultParagraphFont"/>
    <w:link w:val="Footer"/>
    <w:uiPriority w:val="99"/>
    <w:rPr>
      <w:color w:val="96858A" w:themeColor="text2" w:themeTint="99"/>
      <w:sz w:val="4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Date">
    <w:name w:val="Date"/>
    <w:basedOn w:val="Normal"/>
    <w:next w:val="Heading1"/>
    <w:link w:val="DateChar"/>
    <w:uiPriority w:val="3"/>
    <w:unhideWhenUsed/>
    <w:qFormat/>
    <w:pPr>
      <w:pBdr>
        <w:bottom w:val="single" w:sz="36" w:space="9" w:color="483E41" w:themeColor="text2"/>
      </w:pBdr>
      <w:spacing w:after="280" w:line="240" w:lineRule="auto"/>
    </w:pPr>
    <w:rPr>
      <w:b/>
      <w:caps/>
      <w:sz w:val="34"/>
    </w:rPr>
  </w:style>
  <w:style w:type="character" w:customStyle="1" w:styleId="DateChar">
    <w:name w:val="Date Char"/>
    <w:basedOn w:val="DefaultParagraphFont"/>
    <w:link w:val="Date"/>
    <w:uiPriority w:val="3"/>
    <w:rPr>
      <w:b/>
      <w:caps/>
      <w:sz w:val="34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paragraph" w:styleId="Subtitle">
    <w:name w:val="Subtitle"/>
    <w:basedOn w:val="Normal"/>
    <w:next w:val="Date"/>
    <w:link w:val="SubtitleChar"/>
    <w:uiPriority w:val="2"/>
    <w:qFormat/>
    <w:pPr>
      <w:numPr>
        <w:ilvl w:val="1"/>
      </w:numPr>
      <w:spacing w:after="260"/>
      <w:contextualSpacing/>
    </w:pPr>
    <w:rPr>
      <w:rFonts w:asciiTheme="majorHAnsi" w:eastAsiaTheme="minorEastAsia" w:hAnsiTheme="majorHAnsi"/>
      <w:caps/>
      <w:sz w:val="88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aps/>
      <w:sz w:val="88"/>
      <w:szCs w:val="22"/>
    </w:rPr>
  </w:style>
  <w:style w:type="character" w:customStyle="1" w:styleId="Heading1Char">
    <w:name w:val="Heading 1 Char"/>
    <w:basedOn w:val="DefaultParagraphFont"/>
    <w:link w:val="Heading1"/>
    <w:uiPriority w:val="5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sid w:val="00AB4B51"/>
    <w:rPr>
      <w:rFonts w:asciiTheme="majorHAnsi" w:eastAsiaTheme="majorEastAsia" w:hAnsiTheme="majorHAnsi" w:cstheme="majorBidi"/>
      <w:b/>
      <w:cap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7"/>
    <w:rPr>
      <w:rFonts w:asciiTheme="majorHAnsi" w:eastAsiaTheme="majorEastAsia" w:hAnsiTheme="majorHAnsi" w:cstheme="majorBidi"/>
      <w:b/>
      <w:cap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cap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aps/>
      <w:color w:val="33B7D3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paragraph" w:styleId="Quote">
    <w:name w:val="Quote"/>
    <w:basedOn w:val="Normal"/>
    <w:next w:val="Normal"/>
    <w:link w:val="QuoteChar"/>
    <w:uiPriority w:val="37"/>
    <w:semiHidden/>
    <w:unhideWhenUsed/>
    <w:qFormat/>
    <w:pPr>
      <w:spacing w:before="260" w:after="260"/>
      <w:contextualSpacing/>
    </w:pPr>
    <w:rPr>
      <w:iCs/>
      <w:sz w:val="40"/>
    </w:rPr>
  </w:style>
  <w:style w:type="character" w:customStyle="1" w:styleId="QuoteChar">
    <w:name w:val="Quote Char"/>
    <w:basedOn w:val="DefaultParagraphFont"/>
    <w:link w:val="Quote"/>
    <w:uiPriority w:val="37"/>
    <w:semiHidden/>
    <w:rPr>
      <w:iCs/>
      <w:sz w:val="4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60" w:after="260"/>
      <w:contextualSpacing/>
    </w:pPr>
    <w:rPr>
      <w:iCs/>
      <w:color w:val="33B7D3" w:themeColor="accent1"/>
      <w:sz w:val="4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Cs/>
      <w:color w:val="33B7D3" w:themeColor="accent1"/>
      <w:sz w:val="40"/>
    </w:rPr>
  </w:style>
  <w:style w:type="paragraph" w:styleId="ListParagraph">
    <w:name w:val="List Paragraph"/>
    <w:basedOn w:val="Normal"/>
    <w:uiPriority w:val="34"/>
    <w:unhideWhenUsed/>
    <w:qFormat/>
    <w:pPr>
      <w:ind w:left="720"/>
      <w:contextualSpacing/>
    </w:pPr>
  </w:style>
  <w:style w:type="character" w:styleId="BookTitle">
    <w:name w:val="Book Title"/>
    <w:basedOn w:val="DefaultParagraphFont"/>
    <w:uiPriority w:val="33"/>
    <w:semiHidden/>
    <w:unhideWhenUsed/>
    <w:qFormat/>
    <w:rPr>
      <w:rFonts w:asciiTheme="majorHAnsi" w:hAnsiTheme="majorHAnsi"/>
      <w:b w:val="0"/>
      <w:bCs/>
      <w:i w:val="0"/>
      <w:iCs/>
      <w:spacing w:val="0"/>
      <w:sz w:val="28"/>
      <w:u w:val="single" w:color="483E41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Cs/>
      <w:sz w:val="20"/>
      <w:szCs w:val="18"/>
    </w:rPr>
  </w:style>
  <w:style w:type="character" w:styleId="IntenseEmphasis">
    <w:name w:val="Intense Emphasis"/>
    <w:basedOn w:val="DefaultParagraphFont"/>
    <w:uiPriority w:val="28"/>
    <w:semiHidden/>
    <w:unhideWhenUsed/>
    <w:qFormat/>
    <w:rPr>
      <w:b/>
      <w:i w:val="0"/>
      <w:iCs/>
      <w:color w:val="33B7D3" w:themeColor="accent1"/>
    </w:rPr>
  </w:style>
  <w:style w:type="character" w:styleId="Emphasis">
    <w:name w:val="Emphasis"/>
    <w:basedOn w:val="DefaultParagraphFont"/>
    <w:uiPriority w:val="20"/>
    <w:semiHidden/>
    <w:unhideWhenUsed/>
    <w:qFormat/>
    <w:rPr>
      <w:i w:val="0"/>
      <w:iCs/>
      <w:color w:val="33B7D3" w:themeColor="accent1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483E41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483E41" w:themeColor="tex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483E41" w:themeColor="text2"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SubtleEmphasis">
    <w:name w:val="Subtle Emphasis"/>
    <w:basedOn w:val="DefaultParagraphFont"/>
    <w:uiPriority w:val="19"/>
    <w:semiHidden/>
    <w:unhideWhenUsed/>
    <w:qFormat/>
    <w:rPr>
      <w:b w:val="0"/>
      <w:i w:val="0"/>
      <w:iCs/>
      <w:color w:val="96858A" w:themeColor="text2" w:themeTint="99"/>
    </w:rPr>
  </w:style>
  <w:style w:type="paragraph" w:styleId="Header">
    <w:name w:val="header"/>
    <w:basedOn w:val="Normal"/>
    <w:link w:val="HeaderChar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Revision">
    <w:name w:val="Revision"/>
    <w:hidden/>
    <w:uiPriority w:val="99"/>
    <w:semiHidden/>
    <w:rsid w:val="00F0340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47D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7D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7D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7D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7D1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029C5"/>
    <w:rPr>
      <w:color w:val="33B7D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29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brandbuilders.com.au/rya-northern-ireland-program-page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onathansaunders/Library/Containers/com.microsoft.Word/Data/Library/Application%20Support/Microsoft/Office/16.0/DTS/en-AU%7bAC5016DE-7958-784E-AF67-E28E98416BF8%7d/%7b6D2AC1A6-61C2-8747-A665-A9DB7CB76CA9%7dtf10002070.dotx" TargetMode="External"/></Relationships>
</file>

<file path=word/theme/theme1.xml><?xml version="1.0" encoding="utf-8"?>
<a:theme xmlns:a="http://schemas.openxmlformats.org/drawingml/2006/main" name="Office Theme">
  <a:themeElements>
    <a:clrScheme name="Custom 25">
      <a:dk1>
        <a:sysClr val="windowText" lastClr="000000"/>
      </a:dk1>
      <a:lt1>
        <a:sysClr val="window" lastClr="FFFFFF"/>
      </a:lt1>
      <a:dk2>
        <a:srgbClr val="483E41"/>
      </a:dk2>
      <a:lt2>
        <a:srgbClr val="F9FAF8"/>
      </a:lt2>
      <a:accent1>
        <a:srgbClr val="33B7D3"/>
      </a:accent1>
      <a:accent2>
        <a:srgbClr val="E7635F"/>
      </a:accent2>
      <a:accent3>
        <a:srgbClr val="4FBF68"/>
      </a:accent3>
      <a:accent4>
        <a:srgbClr val="F57E0D"/>
      </a:accent4>
      <a:accent5>
        <a:srgbClr val="D1DE3C"/>
      </a:accent5>
      <a:accent6>
        <a:srgbClr val="D47EC1"/>
      </a:accent6>
      <a:hlink>
        <a:srgbClr val="33B7D3"/>
      </a:hlink>
      <a:folHlink>
        <a:srgbClr val="D47EC1"/>
      </a:folHlink>
    </a:clrScheme>
    <a:fontScheme name="Trip_Journal_Fonts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{6D2AC1A6-61C2-8747-A665-A9DB7CB76CA9}tf10002070.dotx</Template>
  <TotalTime>80</TotalTime>
  <Pages>7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Charlotte Woods</cp:lastModifiedBy>
  <cp:revision>8</cp:revision>
  <dcterms:created xsi:type="dcterms:W3CDTF">2024-01-10T00:33:00Z</dcterms:created>
  <dcterms:modified xsi:type="dcterms:W3CDTF">2024-01-10T02:13:00Z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TF10002003</vt:lpwstr>
  </property>
</Properties>
</file>